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3CF98" w14:textId="77777777" w:rsidR="003757EA" w:rsidRDefault="00000000" w:rsidP="009219AD">
      <w:pPr>
        <w:pStyle w:val="GlavniNaslov"/>
        <w:rPr>
          <w:sz w:val="24"/>
          <w:szCs w:val="24"/>
        </w:rPr>
      </w:pPr>
      <w:r>
        <w:rPr>
          <w:noProof/>
        </w:rPr>
        <w:pict w14:anchorId="192509D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25.95pt;width:458.15pt;height:119.2pt;z-index:-251658752;visibility:visible;mso-position-horizontal:left;mso-position-horizontal-relative:margin" wrapcoords="-35 -136 -35 21464 21635 21464 21635 -136 -35 -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">
            <v:textbox>
              <w:txbxContent>
                <w:tbl>
                  <w:tblPr>
                    <w:tblW w:w="9017" w:type="dxa"/>
                    <w:tblInd w:w="-72" w:type="dxa"/>
                    <w:tblLook w:val="0000" w:firstRow="0" w:lastRow="0" w:firstColumn="0" w:lastColumn="0" w:noHBand="0" w:noVBand="0"/>
                  </w:tblPr>
                  <w:tblGrid>
                    <w:gridCol w:w="1848"/>
                    <w:gridCol w:w="4975"/>
                    <w:gridCol w:w="2194"/>
                  </w:tblGrid>
                  <w:tr w:rsidR="009219AD" w14:paraId="729BC038" w14:textId="77777777" w:rsidTr="00792CE4">
                    <w:trPr>
                      <w:cantSplit/>
                      <w:trHeight w:val="1516"/>
                    </w:trPr>
                    <w:tc>
                      <w:tcPr>
                        <w:tcW w:w="1848" w:type="dxa"/>
                      </w:tcPr>
                      <w:p w14:paraId="588E0014" w14:textId="77777777" w:rsidR="009219AD" w:rsidRDefault="009219AD" w:rsidP="00C150CD">
                        <w:pPr>
                          <w:rPr>
                            <w:sz w:val="6"/>
                          </w:rPr>
                        </w:pPr>
                      </w:p>
                      <w:p w14:paraId="5AA5F1E8" w14:textId="77777777" w:rsidR="009219AD" w:rsidRDefault="009219AD" w:rsidP="00C150CD">
                        <w:pPr>
                          <w:jc w:val="right"/>
                        </w:pPr>
                        <w:r>
                          <w:rPr>
                            <w:sz w:val="6"/>
                          </w:rPr>
                          <w:br/>
                        </w:r>
                        <w:r w:rsidR="00A751C1">
                          <w:rPr>
                            <w:noProof/>
                          </w:rPr>
                          <w:drawing>
                            <wp:inline distT="0" distB="0" distL="0" distR="0" wp14:anchorId="03D5E944" wp14:editId="40629A43">
                              <wp:extent cx="676275" cy="850120"/>
                              <wp:effectExtent l="19050" t="0" r="9525" b="0"/>
                              <wp:docPr id="2" name="Picture 1" descr="Prijedlog grba u boji SLANJE-page-00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rijedlog grba u boji SLANJE-page-001.jpg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7798" cy="8520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975" w:type="dxa"/>
                      </w:tcPr>
                      <w:p w14:paraId="2B3E27AD" w14:textId="77777777" w:rsidR="009219AD" w:rsidRPr="001F3B71" w:rsidRDefault="009219AD" w:rsidP="00C150CD">
                        <w:pPr>
                          <w:pStyle w:val="Naslov1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0A84DBE3" w14:textId="77777777" w:rsidR="009219AD" w:rsidRPr="001F3B71" w:rsidRDefault="009219AD" w:rsidP="00C150CD">
                        <w:pPr>
                          <w:pStyle w:val="Naslov1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1F3B71">
                          <w:rPr>
                            <w:rFonts w:ascii="Arial" w:hAnsi="Arial" w:cs="Arial"/>
                            <w:b/>
                          </w:rPr>
                          <w:t>REPUBLIKA HRVATSKA</w:t>
                        </w:r>
                      </w:p>
                      <w:p w14:paraId="25F4443F" w14:textId="77777777" w:rsidR="009219AD" w:rsidRDefault="009219AD" w:rsidP="00C150CD">
                        <w:pPr>
                          <w:jc w:val="center"/>
                          <w:rPr>
                            <w:b/>
                          </w:rPr>
                        </w:pPr>
                        <w:r w:rsidRPr="00EA04C2">
                          <w:rPr>
                            <w:b/>
                          </w:rPr>
                          <w:t>VUKOVARSKO-SRIJEMSKA  ŽUPANIJA</w:t>
                        </w:r>
                      </w:p>
                      <w:p w14:paraId="26EAE1E1" w14:textId="77777777" w:rsidR="00792CE4" w:rsidRPr="00EA04C2" w:rsidRDefault="00792CE4" w:rsidP="00C150C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OPĆINA BOGDANOVCI</w:t>
                        </w:r>
                      </w:p>
                      <w:p w14:paraId="1BE84909" w14:textId="77777777" w:rsidR="009219AD" w:rsidRPr="00EA04C2" w:rsidRDefault="00792CE4" w:rsidP="00C150C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Jedinstveni upravni odjel</w:t>
                        </w:r>
                      </w:p>
                      <w:p w14:paraId="39469F02" w14:textId="77777777" w:rsidR="009219AD" w:rsidRPr="004C617C" w:rsidRDefault="009219AD" w:rsidP="00C150CD"/>
                    </w:tc>
                    <w:tc>
                      <w:tcPr>
                        <w:tcW w:w="2194" w:type="dxa"/>
                      </w:tcPr>
                      <w:p w14:paraId="654EE72A" w14:textId="77777777" w:rsidR="009219AD" w:rsidRDefault="009219AD" w:rsidP="00C150CD">
                        <w:pPr>
                          <w:rPr>
                            <w:sz w:val="8"/>
                          </w:rPr>
                        </w:pPr>
                      </w:p>
                      <w:p w14:paraId="1F07357D" w14:textId="77777777" w:rsidR="009219AD" w:rsidRDefault="009219AD" w:rsidP="00C150CD">
                        <w:pPr>
                          <w:rPr>
                            <w:sz w:val="6"/>
                          </w:rPr>
                        </w:pPr>
                      </w:p>
                    </w:tc>
                  </w:tr>
                </w:tbl>
                <w:p w14:paraId="5C2A0CF1" w14:textId="14EABC89" w:rsidR="00AF19EC" w:rsidRPr="005D5AE1" w:rsidRDefault="00895427" w:rsidP="00792CE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Prijavnica za financiranje</w:t>
                  </w:r>
                  <w:r w:rsidR="00431CD8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programa</w:t>
                  </w:r>
                  <w:r w:rsidR="00792CE4">
                    <w:rPr>
                      <w:b/>
                    </w:rPr>
                    <w:t xml:space="preserve"> od interesa za opće dobro koje provode udruge s područja Općine </w:t>
                  </w:r>
                  <w:proofErr w:type="spellStart"/>
                  <w:r w:rsidR="00792CE4">
                    <w:rPr>
                      <w:b/>
                    </w:rPr>
                    <w:t>Bogdanovci</w:t>
                  </w:r>
                  <w:proofErr w:type="spellEnd"/>
                  <w:r w:rsidR="00792CE4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u </w:t>
                  </w:r>
                  <w:r w:rsidR="00AB2CDF">
                    <w:rPr>
                      <w:b/>
                    </w:rPr>
                    <w:t>202</w:t>
                  </w:r>
                  <w:r w:rsidR="004D633E">
                    <w:rPr>
                      <w:b/>
                    </w:rPr>
                    <w:t>6</w:t>
                  </w:r>
                  <w:r w:rsidR="005D5AE1">
                    <w:rPr>
                      <w:b/>
                    </w:rPr>
                    <w:t>.</w:t>
                  </w:r>
                  <w:r>
                    <w:rPr>
                      <w:b/>
                    </w:rPr>
                    <w:t xml:space="preserve"> godini</w:t>
                  </w:r>
                </w:p>
                <w:p w14:paraId="543F6945" w14:textId="77777777" w:rsidR="009219AD" w:rsidRPr="00CF1283" w:rsidRDefault="009219AD" w:rsidP="009219AD">
                  <w:pPr>
                    <w:jc w:val="center"/>
                    <w:rPr>
                      <w:b/>
                    </w:rPr>
                  </w:pPr>
                </w:p>
                <w:p w14:paraId="1FB64F3D" w14:textId="77777777" w:rsidR="009219AD" w:rsidRPr="00C67973" w:rsidRDefault="009219AD" w:rsidP="009219AD">
                  <w:pPr>
                    <w:jc w:val="center"/>
                  </w:pPr>
                </w:p>
                <w:p w14:paraId="300AA277" w14:textId="77777777" w:rsidR="009219AD" w:rsidRDefault="009219AD" w:rsidP="009219AD"/>
              </w:txbxContent>
            </v:textbox>
            <w10:wrap type="through" anchorx="margin"/>
          </v:shape>
        </w:pict>
      </w:r>
    </w:p>
    <w:p w14:paraId="63DFD927" w14:textId="77777777" w:rsidR="009219AD" w:rsidRPr="00747DE0" w:rsidRDefault="009219AD" w:rsidP="009219AD">
      <w:pPr>
        <w:pStyle w:val="GlavniNaslov"/>
        <w:rPr>
          <w:sz w:val="24"/>
          <w:szCs w:val="24"/>
        </w:rPr>
      </w:pPr>
    </w:p>
    <w:tbl>
      <w:tblPr>
        <w:tblW w:w="9163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052"/>
      </w:tblGrid>
      <w:tr w:rsidR="009219AD" w14:paraId="4D064037" w14:textId="77777777" w:rsidTr="00CB18F4">
        <w:trPr>
          <w:cantSplit/>
          <w:trHeight w:val="255"/>
        </w:trPr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  <w:vAlign w:val="center"/>
          </w:tcPr>
          <w:p w14:paraId="1D9A8C54" w14:textId="77777777" w:rsidR="009219AD" w:rsidRDefault="001B7A51" w:rsidP="00CB18F4">
            <w:pPr>
              <w:pStyle w:val="TableNaslov"/>
            </w:pPr>
            <w:r>
              <w:t>PREDLAGATELJ</w:t>
            </w:r>
            <w:r w:rsidR="004D633E">
              <w:t xml:space="preserve"> </w:t>
            </w:r>
            <w:r w:rsidR="009219AD">
              <w:t>PROGRAMA</w:t>
            </w:r>
            <w:r>
              <w:t xml:space="preserve"> / KORISNIK SREDSTAVA</w:t>
            </w:r>
          </w:p>
        </w:tc>
      </w:tr>
      <w:tr w:rsidR="009219AD" w14:paraId="1A48F85E" w14:textId="77777777" w:rsidTr="00CB18F4">
        <w:trPr>
          <w:cantSplit/>
          <w:trHeight w:val="255"/>
        </w:trPr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14:paraId="03DA65AF" w14:textId="77777777" w:rsidR="009219AD" w:rsidRDefault="009219AD" w:rsidP="00CB18F4"/>
          <w:p w14:paraId="6C7BAD09" w14:textId="77777777" w:rsidR="00BE21F2" w:rsidRDefault="00BE21F2" w:rsidP="00CB18F4"/>
          <w:p w14:paraId="5FAA1087" w14:textId="77777777" w:rsidR="00CB18F4" w:rsidRDefault="00CB18F4" w:rsidP="00CB18F4"/>
        </w:tc>
      </w:tr>
      <w:tr w:rsidR="009219AD" w14:paraId="782CA7E3" w14:textId="77777777" w:rsidTr="00CB18F4">
        <w:trPr>
          <w:cantSplit/>
          <w:trHeight w:val="255"/>
        </w:trPr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  <w:vAlign w:val="center"/>
          </w:tcPr>
          <w:p w14:paraId="7C6CE225" w14:textId="77777777" w:rsidR="009219AD" w:rsidRDefault="00680B81" w:rsidP="00CB18F4">
            <w:pPr>
              <w:pStyle w:val="TableNaslov"/>
            </w:pPr>
            <w:r>
              <w:t>Naziv programa</w:t>
            </w:r>
          </w:p>
        </w:tc>
      </w:tr>
      <w:tr w:rsidR="009219AD" w14:paraId="6AF8E491" w14:textId="77777777" w:rsidTr="00CB18F4">
        <w:trPr>
          <w:cantSplit/>
          <w:trHeight w:val="255"/>
        </w:trPr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14:paraId="6431B8CE" w14:textId="77777777" w:rsidR="00BE21F2" w:rsidRDefault="00BE21F2" w:rsidP="00CB18F4"/>
          <w:p w14:paraId="628BB517" w14:textId="77777777" w:rsidR="00CB18F4" w:rsidRDefault="00CB18F4" w:rsidP="00CB18F4"/>
          <w:p w14:paraId="24AF0FAB" w14:textId="77777777" w:rsidR="00CB18F4" w:rsidRDefault="00CB18F4" w:rsidP="00CB18F4"/>
        </w:tc>
      </w:tr>
      <w:tr w:rsidR="009219AD" w14:paraId="74F3E46A" w14:textId="77777777" w:rsidTr="00CB18F4">
        <w:trPr>
          <w:cantSplit/>
          <w:trHeight w:val="255"/>
        </w:trPr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68" w:type="dxa"/>
              <w:right w:w="68" w:type="dxa"/>
            </w:tcMar>
            <w:vAlign w:val="center"/>
          </w:tcPr>
          <w:p w14:paraId="69657985" w14:textId="77777777" w:rsidR="009219AD" w:rsidRDefault="009219AD" w:rsidP="00CB18F4">
            <w:r>
              <w:t>Naziv i sjedište predlagatelja</w:t>
            </w:r>
          </w:p>
        </w:tc>
      </w:tr>
      <w:tr w:rsidR="009219AD" w14:paraId="1305066B" w14:textId="77777777" w:rsidTr="00CB18F4">
        <w:trPr>
          <w:cantSplit/>
          <w:trHeight w:val="255"/>
        </w:trPr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14:paraId="4B8EB570" w14:textId="77777777" w:rsidR="009219AD" w:rsidRDefault="009219AD" w:rsidP="00CB18F4"/>
          <w:p w14:paraId="3CD35823" w14:textId="77777777" w:rsidR="00756F78" w:rsidRDefault="00756F78" w:rsidP="00CB18F4"/>
          <w:p w14:paraId="12E91760" w14:textId="77777777" w:rsidR="00CB18F4" w:rsidRDefault="00CB18F4" w:rsidP="00CB18F4"/>
          <w:p w14:paraId="13327D7E" w14:textId="77777777" w:rsidR="00CB18F4" w:rsidRDefault="00CB18F4" w:rsidP="00CB18F4"/>
        </w:tc>
      </w:tr>
      <w:tr w:rsidR="009219AD" w14:paraId="5A308334" w14:textId="77777777" w:rsidTr="00CB18F4">
        <w:trPr>
          <w:cantSplit/>
          <w:trHeight w:val="255"/>
        </w:trPr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68" w:type="dxa"/>
              <w:right w:w="68" w:type="dxa"/>
            </w:tcMar>
            <w:vAlign w:val="center"/>
          </w:tcPr>
          <w:p w14:paraId="42D400D3" w14:textId="77777777" w:rsidR="009219AD" w:rsidRDefault="009219AD" w:rsidP="00CB18F4">
            <w:r>
              <w:t>Adresa (broj pošte, mjesto, ulica i broj)</w:t>
            </w:r>
          </w:p>
        </w:tc>
      </w:tr>
      <w:tr w:rsidR="009219AD" w14:paraId="14F9AD56" w14:textId="77777777" w:rsidTr="00CB18F4">
        <w:trPr>
          <w:cantSplit/>
          <w:trHeight w:val="255"/>
        </w:trPr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14:paraId="122658F4" w14:textId="77777777" w:rsidR="00756F78" w:rsidRDefault="00756F78" w:rsidP="00CB18F4"/>
          <w:p w14:paraId="642F542B" w14:textId="77777777" w:rsidR="00CB18F4" w:rsidRDefault="00CB18F4" w:rsidP="00CB18F4"/>
          <w:p w14:paraId="06BCD30F" w14:textId="77777777" w:rsidR="00CB18F4" w:rsidRDefault="00CB18F4" w:rsidP="00CB18F4"/>
        </w:tc>
      </w:tr>
      <w:tr w:rsidR="00D97638" w14:paraId="4DE338C1" w14:textId="77777777" w:rsidTr="00CB18F4">
        <w:trPr>
          <w:cantSplit/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68" w:type="dxa"/>
              <w:right w:w="68" w:type="dxa"/>
            </w:tcMar>
            <w:vAlign w:val="center"/>
          </w:tcPr>
          <w:p w14:paraId="497B6946" w14:textId="77777777" w:rsidR="00D97638" w:rsidRDefault="00D97638" w:rsidP="00CB18F4">
            <w:r>
              <w:t>Telefon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282A4" w14:textId="77777777" w:rsidR="00D97638" w:rsidRDefault="00D97638" w:rsidP="00CB18F4"/>
          <w:p w14:paraId="0FDA89C0" w14:textId="77777777" w:rsidR="00D97638" w:rsidRDefault="00D97638" w:rsidP="00CB18F4"/>
        </w:tc>
      </w:tr>
      <w:tr w:rsidR="00D97638" w14:paraId="1546081E" w14:textId="77777777" w:rsidTr="00CB18F4">
        <w:trPr>
          <w:cantSplit/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68" w:type="dxa"/>
              <w:right w:w="68" w:type="dxa"/>
            </w:tcMar>
            <w:vAlign w:val="center"/>
          </w:tcPr>
          <w:p w14:paraId="2105322F" w14:textId="77777777" w:rsidR="00D97638" w:rsidRDefault="00D97638" w:rsidP="00CB18F4">
            <w:r>
              <w:t>Telefaks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0865" w14:textId="77777777" w:rsidR="00D97638" w:rsidRDefault="00D97638" w:rsidP="00CB18F4"/>
          <w:p w14:paraId="7545E3EE" w14:textId="77777777" w:rsidR="00D97638" w:rsidRDefault="00D97638" w:rsidP="00CB18F4"/>
        </w:tc>
      </w:tr>
      <w:tr w:rsidR="00D97638" w14:paraId="62BAF010" w14:textId="77777777" w:rsidTr="00CB18F4">
        <w:trPr>
          <w:cantSplit/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68" w:type="dxa"/>
              <w:right w:w="68" w:type="dxa"/>
            </w:tcMar>
            <w:vAlign w:val="center"/>
          </w:tcPr>
          <w:p w14:paraId="3AB214AE" w14:textId="77777777" w:rsidR="00D97638" w:rsidRDefault="00D97638" w:rsidP="00CB18F4">
            <w:r>
              <w:t>E-pošta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03060" w14:textId="77777777" w:rsidR="00D97638" w:rsidRDefault="00D97638" w:rsidP="00CB18F4"/>
          <w:p w14:paraId="39DCB28F" w14:textId="77777777" w:rsidR="00D86000" w:rsidRDefault="00D86000" w:rsidP="00CB18F4"/>
        </w:tc>
      </w:tr>
      <w:tr w:rsidR="00D86000" w14:paraId="6808A11F" w14:textId="77777777" w:rsidTr="00CB18F4">
        <w:trPr>
          <w:cantSplit/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68" w:type="dxa"/>
              <w:right w:w="68" w:type="dxa"/>
            </w:tcMar>
            <w:vAlign w:val="center"/>
          </w:tcPr>
          <w:p w14:paraId="38988708" w14:textId="77777777" w:rsidR="00D86000" w:rsidRDefault="00D86000" w:rsidP="00CB18F4">
            <w:r>
              <w:t>Internetska adresa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102FD" w14:textId="77777777" w:rsidR="00D86000" w:rsidRDefault="00D86000" w:rsidP="00CB18F4"/>
          <w:p w14:paraId="465C8FE2" w14:textId="77777777" w:rsidR="00D86000" w:rsidRDefault="00D86000" w:rsidP="00CB18F4"/>
        </w:tc>
      </w:tr>
      <w:tr w:rsidR="00D86000" w14:paraId="16809F1E" w14:textId="77777777" w:rsidTr="00CB18F4">
        <w:trPr>
          <w:cantSplit/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68" w:type="dxa"/>
              <w:right w:w="68" w:type="dxa"/>
            </w:tcMar>
            <w:vAlign w:val="center"/>
          </w:tcPr>
          <w:p w14:paraId="2E1A222A" w14:textId="77777777" w:rsidR="00D86000" w:rsidRDefault="00D86000" w:rsidP="00CB18F4">
            <w:r>
              <w:t>Poslovna banka i IBAN/žiroračun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D816C" w14:textId="77777777" w:rsidR="00D86000" w:rsidRDefault="00D86000" w:rsidP="00CB18F4"/>
          <w:p w14:paraId="247ACFBF" w14:textId="77777777" w:rsidR="00D86000" w:rsidRDefault="00D86000" w:rsidP="00CB18F4"/>
        </w:tc>
      </w:tr>
      <w:tr w:rsidR="00D86000" w14:paraId="50F90679" w14:textId="77777777" w:rsidTr="00CB18F4">
        <w:trPr>
          <w:cantSplit/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68" w:type="dxa"/>
              <w:right w:w="68" w:type="dxa"/>
            </w:tcMar>
            <w:vAlign w:val="center"/>
          </w:tcPr>
          <w:p w14:paraId="5F64F55F" w14:textId="77777777" w:rsidR="00D86000" w:rsidRDefault="00D86000" w:rsidP="00CB18F4">
            <w:r>
              <w:t>OIB</w:t>
            </w:r>
          </w:p>
          <w:p w14:paraId="3F26358C" w14:textId="77777777" w:rsidR="008A496C" w:rsidRDefault="008A496C" w:rsidP="00CB18F4"/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1540" w14:textId="77777777" w:rsidR="00D86000" w:rsidRDefault="00D86000" w:rsidP="00CB18F4"/>
        </w:tc>
      </w:tr>
      <w:tr w:rsidR="00E25907" w14:paraId="64F6AE18" w14:textId="77777777" w:rsidTr="00CB18F4">
        <w:trPr>
          <w:cantSplit/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68" w:type="dxa"/>
              <w:right w:w="68" w:type="dxa"/>
            </w:tcMar>
            <w:vAlign w:val="center"/>
          </w:tcPr>
          <w:p w14:paraId="7C7A4212" w14:textId="77777777" w:rsidR="00F52C41" w:rsidRDefault="00E25907" w:rsidP="00CB18F4">
            <w:r>
              <w:t>Registarski broj organizacije</w:t>
            </w:r>
          </w:p>
          <w:p w14:paraId="79459EE0" w14:textId="77777777" w:rsidR="00E25907" w:rsidRDefault="00E25907" w:rsidP="00CB18F4">
            <w:r>
              <w:t xml:space="preserve">civilnog društva (Registar </w:t>
            </w:r>
            <w:r w:rsidR="005D5AE1">
              <w:t xml:space="preserve">sportskih </w:t>
            </w:r>
            <w:r>
              <w:t>udruga)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CFEC4" w14:textId="77777777" w:rsidR="00E25907" w:rsidRDefault="00E25907" w:rsidP="00CB18F4"/>
        </w:tc>
      </w:tr>
      <w:tr w:rsidR="00E25907" w14:paraId="6F6C179C" w14:textId="77777777" w:rsidTr="00CB18F4">
        <w:trPr>
          <w:cantSplit/>
          <w:trHeight w:val="2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68" w:type="dxa"/>
              <w:right w:w="68" w:type="dxa"/>
            </w:tcMar>
            <w:vAlign w:val="center"/>
          </w:tcPr>
          <w:p w14:paraId="6681C986" w14:textId="77777777" w:rsidR="00F52C41" w:rsidRDefault="00E25907" w:rsidP="00CB18F4">
            <w:r>
              <w:t>RNO broj</w:t>
            </w:r>
          </w:p>
          <w:p w14:paraId="1C1D0EB8" w14:textId="77777777" w:rsidR="008A496C" w:rsidRDefault="00E25907" w:rsidP="00CB18F4">
            <w:r>
              <w:t>(Registar neprofitnih organizacija)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A780C" w14:textId="77777777" w:rsidR="00E25907" w:rsidRDefault="00E25907" w:rsidP="00CB18F4"/>
        </w:tc>
      </w:tr>
      <w:tr w:rsidR="009219AD" w14:paraId="4B23044D" w14:textId="77777777" w:rsidTr="00CB18F4">
        <w:trPr>
          <w:cantSplit/>
          <w:trHeight w:val="255"/>
        </w:trPr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68" w:type="dxa"/>
              <w:right w:w="68" w:type="dxa"/>
            </w:tcMar>
            <w:vAlign w:val="center"/>
          </w:tcPr>
          <w:p w14:paraId="20D29ECE" w14:textId="77777777" w:rsidR="009219AD" w:rsidRDefault="009219AD" w:rsidP="00CB18F4">
            <w:r>
              <w:t xml:space="preserve">Odgovorna osoba / osoba ovlaštena za zastupanje </w:t>
            </w:r>
            <w:r w:rsidR="00B4750C" w:rsidRPr="00B4750C">
              <w:t>(ime i prezime, telefon, fax, e-mail)</w:t>
            </w:r>
          </w:p>
        </w:tc>
      </w:tr>
      <w:tr w:rsidR="009219AD" w14:paraId="604FD30C" w14:textId="77777777" w:rsidTr="00CB18F4">
        <w:trPr>
          <w:cantSplit/>
          <w:trHeight w:val="255"/>
        </w:trPr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14:paraId="1968D20B" w14:textId="77777777" w:rsidR="003C5DF7" w:rsidRDefault="003C5DF7" w:rsidP="00CB18F4"/>
          <w:p w14:paraId="654EC231" w14:textId="77777777" w:rsidR="00CB18F4" w:rsidRDefault="00CB18F4" w:rsidP="00CB18F4"/>
          <w:p w14:paraId="197CB59C" w14:textId="77777777" w:rsidR="00CB18F4" w:rsidRDefault="00CB18F4" w:rsidP="00CB18F4"/>
        </w:tc>
      </w:tr>
      <w:tr w:rsidR="009219AD" w14:paraId="1A8660C6" w14:textId="77777777" w:rsidTr="00CB18F4">
        <w:trPr>
          <w:cantSplit/>
          <w:trHeight w:val="255"/>
        </w:trPr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68" w:type="dxa"/>
              <w:right w:w="68" w:type="dxa"/>
            </w:tcMar>
            <w:vAlign w:val="center"/>
          </w:tcPr>
          <w:p w14:paraId="71606818" w14:textId="77777777" w:rsidR="009219AD" w:rsidRPr="00B4750C" w:rsidRDefault="006B1F9A" w:rsidP="00CB18F4">
            <w:r w:rsidRPr="00B4750C">
              <w:t>Voditelj programa (ime i prezime, telefon, fax, e-mail)</w:t>
            </w:r>
          </w:p>
        </w:tc>
      </w:tr>
      <w:tr w:rsidR="009219AD" w14:paraId="029304EA" w14:textId="77777777" w:rsidTr="00CB18F4">
        <w:trPr>
          <w:cantSplit/>
          <w:trHeight w:val="255"/>
        </w:trPr>
        <w:tc>
          <w:tcPr>
            <w:tcW w:w="9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8" w:type="dxa"/>
              <w:right w:w="68" w:type="dxa"/>
            </w:tcMar>
            <w:vAlign w:val="center"/>
          </w:tcPr>
          <w:p w14:paraId="303B4FBE" w14:textId="77777777" w:rsidR="003C5DF7" w:rsidRDefault="003C5DF7" w:rsidP="00CB18F4"/>
          <w:p w14:paraId="6E6EEE42" w14:textId="77777777" w:rsidR="00CB18F4" w:rsidRDefault="00CB18F4" w:rsidP="00CB18F4"/>
          <w:p w14:paraId="30B749B2" w14:textId="77777777" w:rsidR="00CB18F4" w:rsidRDefault="00CB18F4" w:rsidP="00CB18F4"/>
        </w:tc>
      </w:tr>
    </w:tbl>
    <w:p w14:paraId="5D3030EA" w14:textId="77777777" w:rsidR="00413678" w:rsidRDefault="00413678"/>
    <w:p w14:paraId="1CD16BC9" w14:textId="77777777" w:rsidR="00413678" w:rsidRDefault="00413678"/>
    <w:p w14:paraId="2920C248" w14:textId="77777777" w:rsidR="00CB18F4" w:rsidRDefault="00CB18F4"/>
    <w:tbl>
      <w:tblPr>
        <w:tblW w:w="9163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"/>
        <w:gridCol w:w="3549"/>
        <w:gridCol w:w="273"/>
        <w:gridCol w:w="357"/>
        <w:gridCol w:w="4735"/>
      </w:tblGrid>
      <w:tr w:rsidR="009219AD" w14:paraId="7F8BC308" w14:textId="77777777" w:rsidTr="000C121C">
        <w:trPr>
          <w:cantSplit/>
          <w:trHeight w:val="255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68CA09D6" w14:textId="77777777" w:rsidR="009219AD" w:rsidRDefault="009219AD" w:rsidP="00C150CD">
            <w:pPr>
              <w:pStyle w:val="TableNaslov"/>
            </w:pPr>
            <w:r>
              <w:t>Status predlagatelja</w:t>
            </w:r>
          </w:p>
        </w:tc>
        <w:tc>
          <w:tcPr>
            <w:tcW w:w="2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29E85419" w14:textId="77777777" w:rsidR="009219AD" w:rsidRDefault="009219AD" w:rsidP="00C150CD"/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50EF1880" w14:textId="77777777" w:rsidR="009219AD" w:rsidRDefault="009219AD" w:rsidP="00C150CD">
            <w:pPr>
              <w:pStyle w:val="TableNaslov"/>
            </w:pPr>
            <w:r>
              <w:t xml:space="preserve">Djelatnost predlagatelja </w:t>
            </w:r>
          </w:p>
        </w:tc>
      </w:tr>
      <w:tr w:rsidR="009219AD" w14:paraId="4A1F350A" w14:textId="77777777" w:rsidTr="000C121C">
        <w:trPr>
          <w:cantSplit/>
          <w:trHeight w:val="255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2FC6169F" w14:textId="77777777" w:rsidR="009219AD" w:rsidRDefault="009219AD" w:rsidP="00C150CD">
            <w:pPr>
              <w:jc w:val="center"/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5D5EB065" w14:textId="77777777" w:rsidR="009219AD" w:rsidRDefault="00FB6996" w:rsidP="00C150CD">
            <w:r>
              <w:t>U</w:t>
            </w:r>
            <w:r w:rsidR="009219AD">
              <w:t>stanova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14A1FC58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255A73CB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1A18F296" w14:textId="77777777" w:rsidR="009219AD" w:rsidRDefault="009219AD" w:rsidP="00C150CD"/>
        </w:tc>
      </w:tr>
      <w:tr w:rsidR="009219AD" w14:paraId="4BA3FB57" w14:textId="77777777" w:rsidTr="000C121C">
        <w:trPr>
          <w:cantSplit/>
          <w:trHeight w:val="255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2A42A497" w14:textId="77777777" w:rsidR="009219AD" w:rsidRDefault="009219AD" w:rsidP="00C150CD">
            <w:pPr>
              <w:jc w:val="center"/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59B0F42B" w14:textId="77777777" w:rsidR="009219AD" w:rsidRDefault="00FB6996" w:rsidP="00C150CD">
            <w:r>
              <w:t>Udruga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7494021D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6D221356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4F4CAD5F" w14:textId="77777777" w:rsidR="009219AD" w:rsidRDefault="009219AD" w:rsidP="00C150CD"/>
        </w:tc>
      </w:tr>
      <w:tr w:rsidR="009219AD" w14:paraId="4354F0F4" w14:textId="77777777" w:rsidTr="000C121C">
        <w:trPr>
          <w:cantSplit/>
          <w:trHeight w:val="255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6CEE0CAC" w14:textId="77777777" w:rsidR="009219AD" w:rsidRDefault="009219AD" w:rsidP="00C150CD">
            <w:pPr>
              <w:jc w:val="center"/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03691B0C" w14:textId="77777777" w:rsidR="009219AD" w:rsidRDefault="009219AD" w:rsidP="00C150CD">
            <w:r>
              <w:t>Upravna organizacija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723F58DF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03416817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7F42DE3E" w14:textId="77777777" w:rsidR="009219AD" w:rsidRDefault="009219AD" w:rsidP="00C150CD"/>
        </w:tc>
      </w:tr>
      <w:tr w:rsidR="009219AD" w14:paraId="05E4D3F4" w14:textId="77777777" w:rsidTr="000C121C">
        <w:trPr>
          <w:cantSplit/>
          <w:trHeight w:val="255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2CAC97EF" w14:textId="77777777" w:rsidR="009219AD" w:rsidRDefault="009219AD" w:rsidP="00C150CD">
            <w:pPr>
              <w:jc w:val="center"/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744D76C0" w14:textId="77777777" w:rsidR="009219AD" w:rsidRDefault="009219AD" w:rsidP="00C150CD">
            <w:r>
              <w:t>Vjerska zajednica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5AD1962A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357AB12F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3EEC2F71" w14:textId="77777777" w:rsidR="009219AD" w:rsidRDefault="009219AD" w:rsidP="00C150CD"/>
        </w:tc>
      </w:tr>
      <w:tr w:rsidR="009219AD" w14:paraId="28B23124" w14:textId="77777777" w:rsidTr="000C121C">
        <w:trPr>
          <w:cantSplit/>
          <w:trHeight w:val="255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36A3D936" w14:textId="77777777" w:rsidR="009219AD" w:rsidRDefault="009219AD" w:rsidP="00C150CD">
            <w:pPr>
              <w:jc w:val="center"/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46D0AE7B" w14:textId="77777777" w:rsidR="009219AD" w:rsidRDefault="009219AD" w:rsidP="00C150CD">
            <w:r>
              <w:t>Trgovačko društvo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4EC2718F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148B62BA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42574300" w14:textId="77777777" w:rsidR="009219AD" w:rsidRDefault="009219AD" w:rsidP="00C150CD"/>
        </w:tc>
      </w:tr>
      <w:tr w:rsidR="009219AD" w14:paraId="0CEE7DDD" w14:textId="77777777" w:rsidTr="000C121C">
        <w:trPr>
          <w:cantSplit/>
          <w:trHeight w:val="255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5713F942" w14:textId="77777777" w:rsidR="009219AD" w:rsidRDefault="009219AD" w:rsidP="00C150CD">
            <w:pPr>
              <w:jc w:val="center"/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344E483F" w14:textId="77777777" w:rsidR="009219AD" w:rsidRDefault="009219AD" w:rsidP="00C150CD">
            <w:r>
              <w:t>Obrt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3A36689C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54580CB3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50EC1BAC" w14:textId="77777777" w:rsidR="009219AD" w:rsidRDefault="009219AD" w:rsidP="00C150CD"/>
        </w:tc>
      </w:tr>
      <w:tr w:rsidR="009219AD" w14:paraId="69680C64" w14:textId="77777777" w:rsidTr="000C121C">
        <w:trPr>
          <w:cantSplit/>
          <w:trHeight w:val="255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345F3BBC" w14:textId="77777777" w:rsidR="009219AD" w:rsidRDefault="009219AD" w:rsidP="00C150CD">
            <w:pPr>
              <w:jc w:val="center"/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44837AD5" w14:textId="77777777" w:rsidR="009219AD" w:rsidRDefault="009219AD" w:rsidP="00C150CD">
            <w:r>
              <w:t>Fizička osoba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030C0790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7F8ACC0B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0AC2ACB3" w14:textId="77777777" w:rsidR="009219AD" w:rsidRDefault="009219AD" w:rsidP="00C150CD"/>
        </w:tc>
      </w:tr>
      <w:tr w:rsidR="009219AD" w14:paraId="08BF0B1B" w14:textId="77777777" w:rsidTr="000C121C">
        <w:trPr>
          <w:cantSplit/>
          <w:trHeight w:val="255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57B04F77" w14:textId="77777777" w:rsidR="009219AD" w:rsidRDefault="009219AD" w:rsidP="00C150CD">
            <w:pPr>
              <w:jc w:val="center"/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21E55ABB" w14:textId="77777777" w:rsidR="009219AD" w:rsidRDefault="009219AD" w:rsidP="00C150CD">
            <w:r>
              <w:t>Samostalni umjetnik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76D66AE2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1ACF4DB9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1DE58228" w14:textId="77777777" w:rsidR="009219AD" w:rsidRDefault="009219AD" w:rsidP="00C150CD"/>
        </w:tc>
      </w:tr>
      <w:tr w:rsidR="009219AD" w14:paraId="61E7348A" w14:textId="77777777" w:rsidTr="000C121C">
        <w:trPr>
          <w:cantSplit/>
          <w:trHeight w:val="255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2419C4BB" w14:textId="77777777" w:rsidR="009219AD" w:rsidRDefault="009219AD" w:rsidP="00C150CD">
            <w:pPr>
              <w:jc w:val="center"/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0B9CFD13" w14:textId="77777777" w:rsidR="009219AD" w:rsidRDefault="009219AD" w:rsidP="00C150CD">
            <w:r>
              <w:t>Umjetnička organizacija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20A56BCA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0524EC78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74906107" w14:textId="77777777" w:rsidR="009219AD" w:rsidRDefault="009219AD" w:rsidP="00C150CD"/>
        </w:tc>
      </w:tr>
      <w:tr w:rsidR="009219AD" w14:paraId="2237A098" w14:textId="77777777" w:rsidTr="000C121C">
        <w:trPr>
          <w:cantSplit/>
          <w:trHeight w:val="255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7DD77AA8" w14:textId="77777777" w:rsidR="009219AD" w:rsidRDefault="009219AD" w:rsidP="00C150CD"/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4E8967C8" w14:textId="77777777" w:rsidR="009219AD" w:rsidRDefault="009219AD" w:rsidP="00C150CD">
            <w:r>
              <w:t>Ostalo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085F3B1A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486B06F2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4CF65C16" w14:textId="77777777" w:rsidR="009219AD" w:rsidRDefault="009219AD" w:rsidP="00C150CD"/>
        </w:tc>
      </w:tr>
      <w:tr w:rsidR="009219AD" w14:paraId="445DDFC4" w14:textId="77777777" w:rsidTr="000C121C">
        <w:trPr>
          <w:cantSplit/>
          <w:trHeight w:val="255"/>
        </w:trPr>
        <w:tc>
          <w:tcPr>
            <w:tcW w:w="37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4B18B093" w14:textId="77777777" w:rsidR="009219AD" w:rsidRDefault="009219AD" w:rsidP="00C150CD"/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0D3ACA94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237A34B5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2244CC49" w14:textId="77777777" w:rsidR="009219AD" w:rsidRDefault="009219AD" w:rsidP="00C150CD"/>
        </w:tc>
      </w:tr>
      <w:tr w:rsidR="009219AD" w14:paraId="28D6C869" w14:textId="77777777" w:rsidTr="000C121C">
        <w:trPr>
          <w:cantSplit/>
          <w:trHeight w:val="255"/>
        </w:trPr>
        <w:tc>
          <w:tcPr>
            <w:tcW w:w="379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5E3479" w14:textId="77777777" w:rsidR="009219AD" w:rsidRDefault="009219AD" w:rsidP="00C150CD"/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90FF0BC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1393098E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0AE25B57" w14:textId="77777777" w:rsidR="009219AD" w:rsidRDefault="009219AD" w:rsidP="00C150CD"/>
        </w:tc>
      </w:tr>
      <w:tr w:rsidR="009219AD" w14:paraId="19C98209" w14:textId="77777777" w:rsidTr="000C121C">
        <w:trPr>
          <w:cantSplit/>
        </w:trPr>
        <w:tc>
          <w:tcPr>
            <w:tcW w:w="379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D339A3" w14:textId="77777777" w:rsidR="009219AD" w:rsidRDefault="009219AD" w:rsidP="00C150CD"/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C5705B9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01834614" w14:textId="77777777" w:rsidR="009219AD" w:rsidRDefault="009219AD" w:rsidP="00C150CD"/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242425C3" w14:textId="77777777" w:rsidR="009219AD" w:rsidRDefault="009219AD" w:rsidP="00C150CD"/>
        </w:tc>
      </w:tr>
      <w:tr w:rsidR="002C1931" w14:paraId="5FAD3D3C" w14:textId="77777777" w:rsidTr="000C121C">
        <w:trPr>
          <w:cantSplit/>
          <w:trHeight w:val="255"/>
        </w:trPr>
        <w:tc>
          <w:tcPr>
            <w:tcW w:w="379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4A3A" w14:textId="77777777" w:rsidR="002C1931" w:rsidRDefault="002C1931" w:rsidP="00C150CD"/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C2890C" w14:textId="77777777" w:rsidR="002C1931" w:rsidRDefault="002C1931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4D1057CB" w14:textId="77777777" w:rsidR="002C1931" w:rsidRDefault="002C1931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0704D6B3" w14:textId="77777777" w:rsidR="002C1931" w:rsidRDefault="002C1931" w:rsidP="00C150CD"/>
        </w:tc>
      </w:tr>
      <w:tr w:rsidR="009219AD" w14:paraId="1101C282" w14:textId="77777777" w:rsidTr="000C121C">
        <w:trPr>
          <w:cantSplit/>
          <w:trHeight w:val="255"/>
        </w:trPr>
        <w:tc>
          <w:tcPr>
            <w:tcW w:w="379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0715" w14:textId="77777777" w:rsidR="009219AD" w:rsidRDefault="009219AD" w:rsidP="00C150CD"/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0373C4" w14:textId="77777777" w:rsidR="009219AD" w:rsidRDefault="009219AD" w:rsidP="00C150CD"/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547CF673" w14:textId="77777777" w:rsidR="009219AD" w:rsidRDefault="009219AD" w:rsidP="00C150CD">
            <w:pPr>
              <w:jc w:val="center"/>
            </w:pP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59078838" w14:textId="77777777" w:rsidR="009219AD" w:rsidRDefault="009219AD" w:rsidP="00C150CD"/>
        </w:tc>
      </w:tr>
      <w:tr w:rsidR="009219AD" w14:paraId="23DA1573" w14:textId="77777777" w:rsidTr="00C150CD">
        <w:trPr>
          <w:cantSplit/>
          <w:trHeight w:val="255"/>
        </w:trPr>
        <w:tc>
          <w:tcPr>
            <w:tcW w:w="9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0B8FB9DD" w14:textId="77777777" w:rsidR="009219AD" w:rsidRPr="000C121C" w:rsidRDefault="009219AD" w:rsidP="00C150CD">
            <w:pPr>
              <w:rPr>
                <w:color w:val="808080"/>
              </w:rPr>
            </w:pPr>
            <w:r w:rsidRPr="000C121C">
              <w:rPr>
                <w:color w:val="808080"/>
              </w:rPr>
              <w:t>X - označiti status i djelatnost predlagatelja</w:t>
            </w:r>
          </w:p>
        </w:tc>
      </w:tr>
    </w:tbl>
    <w:p w14:paraId="00759F2B" w14:textId="77777777" w:rsidR="00D47E3F" w:rsidRDefault="00D47E3F" w:rsidP="004E249F">
      <w:pPr>
        <w:tabs>
          <w:tab w:val="left" w:pos="0"/>
        </w:tabs>
        <w:rPr>
          <w:b/>
          <w:u w:val="single"/>
        </w:rPr>
      </w:pPr>
    </w:p>
    <w:p w14:paraId="3B67E58D" w14:textId="77777777" w:rsidR="004E249F" w:rsidRPr="004E249F" w:rsidRDefault="004E249F" w:rsidP="004E249F">
      <w:pPr>
        <w:tabs>
          <w:tab w:val="left" w:pos="0"/>
        </w:tabs>
        <w:rPr>
          <w:b/>
          <w:u w:val="single"/>
        </w:rPr>
      </w:pPr>
      <w:r w:rsidRPr="004E249F">
        <w:rPr>
          <w:b/>
          <w:u w:val="single"/>
        </w:rPr>
        <w:t>Priložiti podatke o d</w:t>
      </w:r>
      <w:r w:rsidR="00A751C1">
        <w:rPr>
          <w:b/>
          <w:u w:val="single"/>
        </w:rPr>
        <w:t>osadašnjem radu predlagatelja.</w:t>
      </w:r>
    </w:p>
    <w:p w14:paraId="1BDE1D28" w14:textId="77777777" w:rsidR="004E249F" w:rsidRPr="00230A93" w:rsidRDefault="004E249F" w:rsidP="004E249F">
      <w:pPr>
        <w:rPr>
          <w:b/>
          <w:vanish/>
          <w:u w:val="single"/>
        </w:rPr>
      </w:pPr>
    </w:p>
    <w:p w14:paraId="331138AF" w14:textId="77777777" w:rsidR="004E249F" w:rsidRPr="00230A93" w:rsidRDefault="004E249F" w:rsidP="004E249F">
      <w:pPr>
        <w:rPr>
          <w:b/>
          <w:vanish/>
          <w:u w:val="single"/>
        </w:rPr>
      </w:pPr>
    </w:p>
    <w:p w14:paraId="36B87169" w14:textId="77777777" w:rsidR="004E249F" w:rsidRPr="00230A93" w:rsidRDefault="004E249F" w:rsidP="004E249F">
      <w:pPr>
        <w:rPr>
          <w:b/>
          <w:vanish/>
          <w:u w:val="single"/>
        </w:rPr>
      </w:pPr>
    </w:p>
    <w:p w14:paraId="5CE388D5" w14:textId="77777777" w:rsidR="004E249F" w:rsidRPr="00230A93" w:rsidRDefault="004E249F" w:rsidP="004E249F">
      <w:pPr>
        <w:rPr>
          <w:b/>
          <w:vanish/>
          <w:u w:val="single"/>
        </w:rPr>
      </w:pPr>
    </w:p>
    <w:p w14:paraId="20053C5B" w14:textId="77777777" w:rsidR="004E249F" w:rsidRPr="00230A93" w:rsidRDefault="004E249F" w:rsidP="004E249F">
      <w:pPr>
        <w:rPr>
          <w:b/>
          <w:vanish/>
          <w:u w:val="single"/>
        </w:rPr>
      </w:pPr>
    </w:p>
    <w:p w14:paraId="03E934E5" w14:textId="77777777" w:rsidR="004E249F" w:rsidRPr="00230A93" w:rsidRDefault="004E249F" w:rsidP="004E249F">
      <w:pPr>
        <w:rPr>
          <w:b/>
          <w:vanish/>
          <w:u w:val="single"/>
        </w:rPr>
      </w:pPr>
    </w:p>
    <w:p w14:paraId="249EF3C2" w14:textId="77777777" w:rsidR="004E249F" w:rsidRPr="00230A93" w:rsidRDefault="004E249F" w:rsidP="004E249F">
      <w:pPr>
        <w:rPr>
          <w:b/>
          <w:vanish/>
          <w:u w:val="single"/>
        </w:rPr>
      </w:pPr>
    </w:p>
    <w:p w14:paraId="00FA26A8" w14:textId="77777777" w:rsidR="004E249F" w:rsidRDefault="004E249F" w:rsidP="004E249F">
      <w:pPr>
        <w:rPr>
          <w:vanish/>
        </w:rPr>
      </w:pPr>
    </w:p>
    <w:p w14:paraId="17A9B1F5" w14:textId="77777777" w:rsidR="004E249F" w:rsidRPr="00EC6027" w:rsidRDefault="004E249F" w:rsidP="004E249F">
      <w:pPr>
        <w:rPr>
          <w:vanish/>
        </w:rPr>
      </w:pPr>
    </w:p>
    <w:p w14:paraId="641CBCF3" w14:textId="77777777" w:rsidR="009219AD" w:rsidRDefault="009219AD" w:rsidP="009219AD"/>
    <w:p w14:paraId="3D899D6B" w14:textId="77777777" w:rsidR="00D973D2" w:rsidRDefault="00D973D2" w:rsidP="009219AD"/>
    <w:tbl>
      <w:tblPr>
        <w:tblW w:w="9163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5"/>
        <w:gridCol w:w="6198"/>
      </w:tblGrid>
      <w:tr w:rsidR="009219AD" w14:paraId="73BB4D1F" w14:textId="77777777" w:rsidTr="00CB18F4">
        <w:trPr>
          <w:cantSplit/>
          <w:trHeight w:val="255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  <w:vAlign w:val="center"/>
          </w:tcPr>
          <w:p w14:paraId="6368D9A7" w14:textId="77777777" w:rsidR="009219AD" w:rsidRDefault="009219AD" w:rsidP="00CB18F4">
            <w:pPr>
              <w:pStyle w:val="TableNaslov"/>
            </w:pPr>
            <w:r>
              <w:t>Podaci o osnivanju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  <w:vAlign w:val="center"/>
          </w:tcPr>
          <w:p w14:paraId="4872B5F5" w14:textId="77777777" w:rsidR="009219AD" w:rsidRDefault="009219AD" w:rsidP="00CB18F4"/>
        </w:tc>
      </w:tr>
      <w:tr w:rsidR="009219AD" w14:paraId="2DE4518F" w14:textId="77777777" w:rsidTr="00CB18F4">
        <w:trPr>
          <w:cantSplit/>
          <w:trHeight w:val="255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738A8549" w14:textId="77777777" w:rsidR="009219AD" w:rsidRDefault="009219AD" w:rsidP="00CB18F4">
            <w:r>
              <w:t>Godina osnivanja</w:t>
            </w:r>
          </w:p>
          <w:p w14:paraId="2428386F" w14:textId="77777777" w:rsidR="00D47E3F" w:rsidRDefault="00D47E3F" w:rsidP="00CB18F4"/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3609B7FE" w14:textId="77777777" w:rsidR="009219AD" w:rsidRDefault="009219AD" w:rsidP="00CB18F4"/>
        </w:tc>
      </w:tr>
      <w:tr w:rsidR="009219AD" w14:paraId="249DF311" w14:textId="77777777" w:rsidTr="00CB18F4">
        <w:trPr>
          <w:cantSplit/>
          <w:trHeight w:val="255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2B199CF6" w14:textId="77777777" w:rsidR="009219AD" w:rsidRDefault="009219AD" w:rsidP="00CB18F4">
            <w:r>
              <w:t xml:space="preserve">Broj članova </w:t>
            </w:r>
          </w:p>
          <w:p w14:paraId="10A7642F" w14:textId="77777777" w:rsidR="00D47E3F" w:rsidRDefault="00D47E3F" w:rsidP="00CB18F4"/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00BB1840" w14:textId="77777777" w:rsidR="009219AD" w:rsidRDefault="009219AD" w:rsidP="00CB18F4"/>
        </w:tc>
      </w:tr>
    </w:tbl>
    <w:p w14:paraId="5A82A645" w14:textId="77777777" w:rsidR="009219AD" w:rsidRDefault="009219AD" w:rsidP="009219AD">
      <w:pPr>
        <w:pStyle w:val="SmallRedText"/>
      </w:pPr>
    </w:p>
    <w:p w14:paraId="61319B44" w14:textId="77777777" w:rsidR="003757EA" w:rsidRDefault="003757EA" w:rsidP="009219AD">
      <w:pPr>
        <w:pStyle w:val="SmallRedText"/>
      </w:pPr>
    </w:p>
    <w:tbl>
      <w:tblPr>
        <w:tblpPr w:leftFromText="180" w:rightFromText="180" w:vertAnchor="text" w:horzAnchor="margin" w:tblpXSpec="center" w:tblpY="138"/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72"/>
        <w:gridCol w:w="783"/>
      </w:tblGrid>
      <w:tr w:rsidR="003E1C2F" w14:paraId="729498B5" w14:textId="77777777" w:rsidTr="00CB18F4">
        <w:trPr>
          <w:cantSplit/>
          <w:trHeight w:val="266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  <w:vAlign w:val="bottom"/>
          </w:tcPr>
          <w:p w14:paraId="471E5AF7" w14:textId="60A59D56" w:rsidR="001E2994" w:rsidRPr="001E2994" w:rsidRDefault="003E1C2F" w:rsidP="00CB18F4">
            <w:pPr>
              <w:rPr>
                <w:b/>
              </w:rPr>
            </w:pPr>
            <w:r w:rsidRPr="005D5AE1">
              <w:rPr>
                <w:b/>
              </w:rPr>
              <w:t>Kategorije</w:t>
            </w:r>
            <w:r w:rsidR="005D5AE1" w:rsidRPr="00CF1283">
              <w:rPr>
                <w:b/>
              </w:rPr>
              <w:t xml:space="preserve"> za </w:t>
            </w:r>
            <w:r w:rsidR="00895427">
              <w:rPr>
                <w:b/>
              </w:rPr>
              <w:t xml:space="preserve">financiranje programa </w:t>
            </w:r>
            <w:r w:rsidR="001E2994">
              <w:rPr>
                <w:b/>
              </w:rPr>
              <w:t>od interesa za opće dobro na p</w:t>
            </w:r>
            <w:r w:rsidR="00A751C1">
              <w:rPr>
                <w:b/>
              </w:rPr>
              <w:t xml:space="preserve">odručju Općine </w:t>
            </w:r>
            <w:proofErr w:type="spellStart"/>
            <w:r w:rsidR="00A751C1">
              <w:rPr>
                <w:b/>
              </w:rPr>
              <w:t>Bogdanovci</w:t>
            </w:r>
            <w:proofErr w:type="spellEnd"/>
            <w:r w:rsidR="00A751C1">
              <w:rPr>
                <w:b/>
              </w:rPr>
              <w:t xml:space="preserve"> u 202</w:t>
            </w:r>
            <w:r w:rsidR="00431CD8">
              <w:rPr>
                <w:b/>
              </w:rPr>
              <w:t>6</w:t>
            </w:r>
            <w:r w:rsidR="001E2994">
              <w:rPr>
                <w:b/>
              </w:rPr>
              <w:t>. godini</w:t>
            </w:r>
          </w:p>
        </w:tc>
      </w:tr>
      <w:tr w:rsidR="003E1C2F" w14:paraId="0547E610" w14:textId="77777777" w:rsidTr="00CB18F4">
        <w:trPr>
          <w:cantSplit/>
          <w:trHeight w:val="255"/>
        </w:trPr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49B355EF" w14:textId="77777777" w:rsidR="003E1C2F" w:rsidRDefault="005D5AE1" w:rsidP="00CB18F4">
            <w:r>
              <w:t>Poticanje i promicanje sporta</w:t>
            </w:r>
          </w:p>
          <w:p w14:paraId="7FF4872A" w14:textId="77777777" w:rsidR="00B07915" w:rsidRDefault="00B07915" w:rsidP="00CB18F4"/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62F25230" w14:textId="77777777" w:rsidR="003E1C2F" w:rsidRDefault="003E1C2F" w:rsidP="00CB18F4"/>
        </w:tc>
      </w:tr>
      <w:tr w:rsidR="003E1C2F" w14:paraId="17E57152" w14:textId="77777777" w:rsidTr="00CB18F4">
        <w:trPr>
          <w:cantSplit/>
          <w:trHeight w:val="255"/>
        </w:trPr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3251B97F" w14:textId="77777777" w:rsidR="003E1C2F" w:rsidRDefault="005D5AE1" w:rsidP="00CB18F4">
            <w:r>
              <w:t>Provođenje sportskih aktivnosti djece i mladeži</w:t>
            </w:r>
          </w:p>
          <w:p w14:paraId="04461422" w14:textId="77777777" w:rsidR="00B07915" w:rsidRDefault="00B07915" w:rsidP="00CB18F4"/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0F7F0B69" w14:textId="77777777" w:rsidR="003E1C2F" w:rsidRDefault="003E1C2F" w:rsidP="00CB18F4"/>
        </w:tc>
      </w:tr>
      <w:tr w:rsidR="003E1C2F" w14:paraId="6C23E0CA" w14:textId="77777777" w:rsidTr="00CB18F4">
        <w:trPr>
          <w:cantSplit/>
          <w:trHeight w:val="255"/>
        </w:trPr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583916C7" w14:textId="77777777" w:rsidR="003E1C2F" w:rsidRDefault="005D5AE1" w:rsidP="00CB18F4">
            <w:r>
              <w:t>Djelovanje sportskih udruga</w:t>
            </w:r>
          </w:p>
          <w:p w14:paraId="212BAEC8" w14:textId="77777777" w:rsidR="00B07915" w:rsidRDefault="00B07915" w:rsidP="00CB18F4"/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23DCE402" w14:textId="77777777" w:rsidR="003E1C2F" w:rsidRDefault="003E1C2F" w:rsidP="00CB18F4"/>
        </w:tc>
      </w:tr>
      <w:tr w:rsidR="003E1C2F" w14:paraId="0A8FA2ED" w14:textId="77777777" w:rsidTr="00CB18F4">
        <w:trPr>
          <w:cantSplit/>
          <w:trHeight w:val="255"/>
        </w:trPr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37738AD6" w14:textId="4C91C9AD" w:rsidR="003E1C2F" w:rsidRDefault="005D5AE1" w:rsidP="00CB18F4">
            <w:r>
              <w:t>Sportska priprema i natjecanja</w:t>
            </w:r>
            <w:r w:rsidR="00431CD8">
              <w:t xml:space="preserve"> </w:t>
            </w:r>
            <w:r w:rsidR="002A31A8">
              <w:t>(domaća i međunarodna)</w:t>
            </w:r>
          </w:p>
          <w:p w14:paraId="66A20B7B" w14:textId="77777777" w:rsidR="00B07915" w:rsidRDefault="00B07915" w:rsidP="00CB18F4"/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719F626B" w14:textId="77777777" w:rsidR="003E1C2F" w:rsidRDefault="003E1C2F" w:rsidP="00CB18F4"/>
        </w:tc>
      </w:tr>
      <w:tr w:rsidR="003E1C2F" w14:paraId="76B90C74" w14:textId="77777777" w:rsidTr="00CB18F4">
        <w:trPr>
          <w:cantSplit/>
          <w:trHeight w:val="255"/>
        </w:trPr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436A21E8" w14:textId="77777777" w:rsidR="00B07915" w:rsidRDefault="005D5AE1" w:rsidP="00CB18F4">
            <w:r>
              <w:t>Sportske aktivnosti osoba s invaliditetom i teškoćama u razvoju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59A3A9E1" w14:textId="77777777" w:rsidR="003E1C2F" w:rsidRDefault="003E1C2F" w:rsidP="00CB18F4"/>
        </w:tc>
      </w:tr>
      <w:tr w:rsidR="003E1C2F" w14:paraId="610DA50D" w14:textId="77777777" w:rsidTr="00CB18F4">
        <w:trPr>
          <w:cantSplit/>
          <w:trHeight w:val="255"/>
        </w:trPr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341FB7AD" w14:textId="77777777" w:rsidR="003E1C2F" w:rsidRDefault="005D5AE1" w:rsidP="00CB18F4">
            <w:r>
              <w:t xml:space="preserve">Održavanje i korištenje sportskih građevina </w:t>
            </w:r>
          </w:p>
          <w:p w14:paraId="3FD6334D" w14:textId="77777777" w:rsidR="00B07915" w:rsidRDefault="00B07915" w:rsidP="00CB18F4"/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177AE771" w14:textId="77777777" w:rsidR="003E1C2F" w:rsidRDefault="003E1C2F" w:rsidP="00CB18F4"/>
        </w:tc>
      </w:tr>
      <w:tr w:rsidR="003E1C2F" w14:paraId="0DFE54C8" w14:textId="77777777" w:rsidTr="00CB18F4">
        <w:trPr>
          <w:cantSplit/>
          <w:trHeight w:val="255"/>
        </w:trPr>
        <w:tc>
          <w:tcPr>
            <w:tcW w:w="6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6381DD1B" w14:textId="77777777" w:rsidR="003E1C2F" w:rsidRDefault="003E1C2F" w:rsidP="00CB18F4">
            <w:r>
              <w:t>Ostalo</w:t>
            </w:r>
          </w:p>
          <w:p w14:paraId="080C388B" w14:textId="77777777" w:rsidR="00B07915" w:rsidRDefault="00B07915" w:rsidP="00CB18F4"/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57E1D6E8" w14:textId="77777777" w:rsidR="003E1C2F" w:rsidRDefault="003E1C2F" w:rsidP="00CB18F4"/>
        </w:tc>
      </w:tr>
      <w:tr w:rsidR="003E1C2F" w14:paraId="3BBA3AEE" w14:textId="77777777" w:rsidTr="00CB18F4">
        <w:trPr>
          <w:cantSplit/>
          <w:trHeight w:val="255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  <w:vAlign w:val="bottom"/>
          </w:tcPr>
          <w:p w14:paraId="71072F9B" w14:textId="77777777" w:rsidR="003E1C2F" w:rsidRPr="000C121C" w:rsidRDefault="003E1C2F" w:rsidP="00CB18F4">
            <w:pPr>
              <w:rPr>
                <w:color w:val="808080"/>
              </w:rPr>
            </w:pPr>
            <w:r w:rsidRPr="000C121C">
              <w:rPr>
                <w:color w:val="808080"/>
              </w:rPr>
              <w:t xml:space="preserve">X – </w:t>
            </w:r>
            <w:r w:rsidR="00AB64BC" w:rsidRPr="000C121C">
              <w:rPr>
                <w:color w:val="808080"/>
              </w:rPr>
              <w:t>označiti</w:t>
            </w:r>
          </w:p>
        </w:tc>
      </w:tr>
    </w:tbl>
    <w:p w14:paraId="72738C68" w14:textId="77777777" w:rsidR="00D973D2" w:rsidRDefault="00D973D2" w:rsidP="009219AD">
      <w:pPr>
        <w:pStyle w:val="SmallRedText"/>
      </w:pPr>
    </w:p>
    <w:p w14:paraId="55DE6AB7" w14:textId="77777777" w:rsidR="009219AD" w:rsidRDefault="009219AD" w:rsidP="009219AD"/>
    <w:p w14:paraId="50B0CEEA" w14:textId="77777777" w:rsidR="00D973D2" w:rsidRDefault="00D973D2" w:rsidP="009219AD"/>
    <w:p w14:paraId="29FEB815" w14:textId="77777777" w:rsidR="00D973D2" w:rsidRDefault="00D973D2" w:rsidP="009219AD"/>
    <w:p w14:paraId="2BE8C5A3" w14:textId="77777777" w:rsidR="00D973D2" w:rsidRDefault="00D973D2" w:rsidP="009219AD"/>
    <w:p w14:paraId="1BF2C70C" w14:textId="77777777" w:rsidR="00D973D2" w:rsidRDefault="00D973D2" w:rsidP="009219AD"/>
    <w:p w14:paraId="4BCAE01D" w14:textId="77777777" w:rsidR="00D973D2" w:rsidRDefault="00D973D2" w:rsidP="009219AD"/>
    <w:p w14:paraId="4104A0B0" w14:textId="77777777" w:rsidR="00D973D2" w:rsidRDefault="00D973D2" w:rsidP="009219AD"/>
    <w:p w14:paraId="699545D8" w14:textId="77777777" w:rsidR="00D973D2" w:rsidRDefault="00D973D2" w:rsidP="009219AD"/>
    <w:p w14:paraId="1EA55B5E" w14:textId="77777777" w:rsidR="00D973D2" w:rsidRDefault="00D973D2" w:rsidP="009219AD"/>
    <w:p w14:paraId="48AEEE34" w14:textId="77777777" w:rsidR="00D973D2" w:rsidRDefault="00D973D2" w:rsidP="009219AD"/>
    <w:p w14:paraId="79F51E8C" w14:textId="77777777" w:rsidR="00D973D2" w:rsidRDefault="00D973D2" w:rsidP="009219AD"/>
    <w:p w14:paraId="4BA1E302" w14:textId="77777777" w:rsidR="00D973D2" w:rsidRDefault="00D973D2" w:rsidP="009219AD"/>
    <w:p w14:paraId="1C8EB133" w14:textId="77777777" w:rsidR="003757EA" w:rsidRDefault="003757EA" w:rsidP="009219AD"/>
    <w:p w14:paraId="2930B377" w14:textId="77777777" w:rsidR="00AC318F" w:rsidRDefault="00AC318F" w:rsidP="009219AD"/>
    <w:p w14:paraId="4C61B013" w14:textId="77777777" w:rsidR="00AC318F" w:rsidRDefault="00AC318F" w:rsidP="009219AD"/>
    <w:p w14:paraId="5AACAC8E" w14:textId="77777777" w:rsidR="00AC318F" w:rsidRDefault="00AC318F" w:rsidP="009219AD"/>
    <w:p w14:paraId="2D64B3C1" w14:textId="77777777" w:rsidR="00AC318F" w:rsidRDefault="00AC318F" w:rsidP="009219AD"/>
    <w:p w14:paraId="0B50C9BC" w14:textId="77777777" w:rsidR="00AC318F" w:rsidRDefault="00AC318F" w:rsidP="009219AD"/>
    <w:p w14:paraId="3557E3E0" w14:textId="77777777" w:rsidR="00AC318F" w:rsidRDefault="00AC318F" w:rsidP="009219AD"/>
    <w:p w14:paraId="07CDD328" w14:textId="77777777" w:rsidR="00AC318F" w:rsidRDefault="00AC318F" w:rsidP="009219AD"/>
    <w:p w14:paraId="7E2A63A5" w14:textId="77777777" w:rsidR="00AC318F" w:rsidRDefault="00AC318F" w:rsidP="009219AD"/>
    <w:p w14:paraId="3B3DA109" w14:textId="77777777" w:rsidR="00AC318F" w:rsidRDefault="00AC318F" w:rsidP="009219AD"/>
    <w:p w14:paraId="4657A5EB" w14:textId="77777777" w:rsidR="00A751C1" w:rsidRDefault="00A751C1" w:rsidP="009219AD"/>
    <w:p w14:paraId="2B85056F" w14:textId="77777777" w:rsidR="00A751C1" w:rsidRDefault="00A751C1" w:rsidP="009219AD"/>
    <w:p w14:paraId="292E3DBB" w14:textId="77777777" w:rsidR="00AF19EC" w:rsidRDefault="00AF19EC" w:rsidP="009219AD"/>
    <w:p w14:paraId="6E02F091" w14:textId="77777777" w:rsidR="00AC318F" w:rsidRDefault="00AC318F" w:rsidP="009219AD"/>
    <w:p w14:paraId="01D3EF61" w14:textId="77777777" w:rsidR="00AC318F" w:rsidRDefault="00AC318F" w:rsidP="009219AD"/>
    <w:tbl>
      <w:tblPr>
        <w:tblW w:w="9163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3"/>
      </w:tblGrid>
      <w:tr w:rsidR="009219AD" w14:paraId="5AE8DA07" w14:textId="77777777" w:rsidTr="000C121C">
        <w:trPr>
          <w:cantSplit/>
          <w:trHeight w:val="266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3A9303BA" w14:textId="77777777" w:rsidR="00B6289E" w:rsidRDefault="00B6289E" w:rsidP="00C150CD">
            <w:pPr>
              <w:pStyle w:val="TableNaslov"/>
            </w:pPr>
          </w:p>
          <w:p w14:paraId="3502C5D9" w14:textId="77777777" w:rsidR="009219AD" w:rsidRDefault="009219AD" w:rsidP="00C150CD">
            <w:pPr>
              <w:pStyle w:val="TableNaslov"/>
            </w:pPr>
            <w:r>
              <w:t>OPĆI PODACI O PROGRAMU</w:t>
            </w:r>
            <w:r w:rsidR="00A751C1">
              <w:t xml:space="preserve"> (PLAN RADA UDRUGE)</w:t>
            </w:r>
          </w:p>
          <w:p w14:paraId="466CE70E" w14:textId="77777777" w:rsidR="00B6289E" w:rsidRDefault="00B6289E" w:rsidP="00C150CD">
            <w:pPr>
              <w:pStyle w:val="TableNaslov"/>
            </w:pPr>
          </w:p>
        </w:tc>
      </w:tr>
      <w:tr w:rsidR="009219AD" w14:paraId="710842A4" w14:textId="77777777" w:rsidTr="000C121C">
        <w:trPr>
          <w:cantSplit/>
          <w:trHeight w:val="266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3201257F" w14:textId="77777777" w:rsidR="00B6289E" w:rsidRDefault="009219AD" w:rsidP="00C150CD">
            <w:r>
              <w:t xml:space="preserve">Naziv programa </w:t>
            </w:r>
          </w:p>
        </w:tc>
      </w:tr>
      <w:tr w:rsidR="009219AD" w14:paraId="68CB3C5B" w14:textId="77777777" w:rsidTr="00DA2A49">
        <w:trPr>
          <w:cantSplit/>
          <w:trHeight w:val="266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64F16EAF" w14:textId="77777777" w:rsidR="009219AD" w:rsidRPr="00AB64BC" w:rsidRDefault="009219AD" w:rsidP="00C150CD">
            <w:pPr>
              <w:rPr>
                <w:color w:val="auto"/>
              </w:rPr>
            </w:pPr>
          </w:p>
          <w:p w14:paraId="1D301900" w14:textId="77777777" w:rsidR="009219AD" w:rsidRDefault="009219AD" w:rsidP="00BC48B1"/>
          <w:p w14:paraId="593BDE47" w14:textId="77777777" w:rsidR="00BC48B1" w:rsidRDefault="00BC48B1" w:rsidP="00BC48B1"/>
        </w:tc>
      </w:tr>
      <w:tr w:rsidR="009219AD" w14:paraId="7D44A0FC" w14:textId="77777777" w:rsidTr="000C121C">
        <w:trPr>
          <w:cantSplit/>
          <w:trHeight w:val="266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57D764D8" w14:textId="77777777" w:rsidR="009219AD" w:rsidRDefault="009219AD" w:rsidP="00C150CD">
            <w:r>
              <w:t xml:space="preserve">Opis programa </w:t>
            </w:r>
          </w:p>
        </w:tc>
      </w:tr>
      <w:tr w:rsidR="009219AD" w14:paraId="13687E8E" w14:textId="77777777" w:rsidTr="0050121C">
        <w:trPr>
          <w:cantSplit/>
          <w:trHeight w:val="3604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4CE0E0AD" w14:textId="77777777" w:rsidR="005D5AE1" w:rsidRPr="00ED60FE" w:rsidRDefault="005D5AE1" w:rsidP="00C150CD">
            <w:pPr>
              <w:rPr>
                <w:color w:val="auto"/>
              </w:rPr>
            </w:pPr>
          </w:p>
          <w:p w14:paraId="6A1833DF" w14:textId="77777777" w:rsidR="00B6289E" w:rsidRPr="00ED60FE" w:rsidRDefault="00B6289E" w:rsidP="00C150CD">
            <w:pPr>
              <w:rPr>
                <w:color w:val="auto"/>
              </w:rPr>
            </w:pPr>
          </w:p>
          <w:p w14:paraId="3D8AE8D9" w14:textId="77777777" w:rsidR="00B6289E" w:rsidRPr="00ED60FE" w:rsidRDefault="00B6289E" w:rsidP="00C150CD">
            <w:pPr>
              <w:rPr>
                <w:color w:val="auto"/>
              </w:rPr>
            </w:pPr>
          </w:p>
          <w:p w14:paraId="1513A9D2" w14:textId="77777777" w:rsidR="0050121C" w:rsidRDefault="0050121C" w:rsidP="00C150CD">
            <w:pPr>
              <w:rPr>
                <w:color w:val="C0C0C0"/>
              </w:rPr>
            </w:pPr>
          </w:p>
          <w:p w14:paraId="2E66A0BA" w14:textId="77777777" w:rsidR="00CB18F4" w:rsidRDefault="00CB18F4" w:rsidP="00C150CD">
            <w:pPr>
              <w:rPr>
                <w:color w:val="C0C0C0"/>
              </w:rPr>
            </w:pPr>
          </w:p>
          <w:p w14:paraId="3230C554" w14:textId="77777777" w:rsidR="00CB18F4" w:rsidRDefault="00CB18F4" w:rsidP="00C150CD">
            <w:pPr>
              <w:rPr>
                <w:color w:val="C0C0C0"/>
              </w:rPr>
            </w:pPr>
          </w:p>
          <w:p w14:paraId="140F057B" w14:textId="77777777" w:rsidR="00CB18F4" w:rsidRDefault="00CB18F4" w:rsidP="00C150CD">
            <w:pPr>
              <w:rPr>
                <w:color w:val="C0C0C0"/>
              </w:rPr>
            </w:pPr>
          </w:p>
          <w:p w14:paraId="1F51EA9F" w14:textId="77777777" w:rsidR="00CB18F4" w:rsidRDefault="00CB18F4" w:rsidP="00C150CD">
            <w:pPr>
              <w:rPr>
                <w:color w:val="C0C0C0"/>
              </w:rPr>
            </w:pPr>
          </w:p>
          <w:p w14:paraId="24A28C50" w14:textId="77777777" w:rsidR="00CB18F4" w:rsidRDefault="00CB18F4" w:rsidP="00C150CD">
            <w:pPr>
              <w:rPr>
                <w:color w:val="C0C0C0"/>
              </w:rPr>
            </w:pPr>
          </w:p>
          <w:p w14:paraId="0AED9588" w14:textId="77777777" w:rsidR="00CB18F4" w:rsidRDefault="00CB18F4" w:rsidP="00C150CD">
            <w:pPr>
              <w:rPr>
                <w:color w:val="C0C0C0"/>
              </w:rPr>
            </w:pPr>
          </w:p>
          <w:p w14:paraId="578E4C49" w14:textId="77777777" w:rsidR="00CB18F4" w:rsidRDefault="00CB18F4" w:rsidP="00C150CD">
            <w:pPr>
              <w:rPr>
                <w:color w:val="C0C0C0"/>
              </w:rPr>
            </w:pPr>
          </w:p>
          <w:p w14:paraId="09116A1C" w14:textId="77777777" w:rsidR="00CB18F4" w:rsidRDefault="00CB18F4" w:rsidP="00C150CD">
            <w:pPr>
              <w:rPr>
                <w:color w:val="C0C0C0"/>
              </w:rPr>
            </w:pPr>
          </w:p>
          <w:p w14:paraId="7C2062A0" w14:textId="77777777" w:rsidR="00CB18F4" w:rsidRDefault="00CB18F4" w:rsidP="00C150CD">
            <w:pPr>
              <w:rPr>
                <w:color w:val="C0C0C0"/>
              </w:rPr>
            </w:pPr>
          </w:p>
          <w:p w14:paraId="017485A5" w14:textId="77777777" w:rsidR="00CB18F4" w:rsidRDefault="00CB18F4" w:rsidP="00C150CD">
            <w:pPr>
              <w:rPr>
                <w:color w:val="C0C0C0"/>
              </w:rPr>
            </w:pPr>
          </w:p>
          <w:p w14:paraId="6E37C59C" w14:textId="77777777" w:rsidR="00CB18F4" w:rsidRDefault="00CB18F4" w:rsidP="00C150CD">
            <w:pPr>
              <w:rPr>
                <w:color w:val="C0C0C0"/>
              </w:rPr>
            </w:pPr>
          </w:p>
          <w:p w14:paraId="6CA4D420" w14:textId="77777777" w:rsidR="00CB18F4" w:rsidRDefault="00CB18F4" w:rsidP="00C150CD">
            <w:pPr>
              <w:rPr>
                <w:color w:val="C0C0C0"/>
              </w:rPr>
            </w:pPr>
          </w:p>
          <w:p w14:paraId="0A6ACEEF" w14:textId="77777777" w:rsidR="00CB18F4" w:rsidRDefault="00CB18F4" w:rsidP="00C150CD">
            <w:pPr>
              <w:rPr>
                <w:color w:val="C0C0C0"/>
              </w:rPr>
            </w:pPr>
          </w:p>
          <w:p w14:paraId="3E914B51" w14:textId="77777777" w:rsidR="00CB18F4" w:rsidRDefault="00CB18F4" w:rsidP="00C150CD">
            <w:pPr>
              <w:rPr>
                <w:color w:val="C0C0C0"/>
              </w:rPr>
            </w:pPr>
          </w:p>
          <w:p w14:paraId="67032782" w14:textId="77777777" w:rsidR="00CB18F4" w:rsidRDefault="00CB18F4" w:rsidP="00C150CD">
            <w:pPr>
              <w:rPr>
                <w:color w:val="C0C0C0"/>
              </w:rPr>
            </w:pPr>
          </w:p>
          <w:p w14:paraId="7F0F9232" w14:textId="77777777" w:rsidR="00CB18F4" w:rsidRDefault="00CB18F4" w:rsidP="00C150CD">
            <w:pPr>
              <w:rPr>
                <w:color w:val="C0C0C0"/>
              </w:rPr>
            </w:pPr>
          </w:p>
        </w:tc>
      </w:tr>
      <w:tr w:rsidR="009219AD" w14:paraId="65AED500" w14:textId="77777777" w:rsidTr="000C121C">
        <w:trPr>
          <w:cantSplit/>
          <w:trHeight w:val="266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2ACBC0C3" w14:textId="77777777" w:rsidR="009219AD" w:rsidRDefault="009219AD" w:rsidP="00C150CD">
            <w:r>
              <w:t xml:space="preserve">Mjesto održavanja </w:t>
            </w:r>
          </w:p>
        </w:tc>
      </w:tr>
      <w:tr w:rsidR="009219AD" w14:paraId="450C6531" w14:textId="77777777" w:rsidTr="00DA2A49">
        <w:trPr>
          <w:cantSplit/>
          <w:trHeight w:val="266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7F2E4ADF" w14:textId="77777777" w:rsidR="009219AD" w:rsidRDefault="009219AD" w:rsidP="00C150CD"/>
          <w:p w14:paraId="2DFB401A" w14:textId="77777777" w:rsidR="0048306C" w:rsidRDefault="0048306C" w:rsidP="00C150CD"/>
          <w:p w14:paraId="1AD6FF49" w14:textId="77777777" w:rsidR="00B6289E" w:rsidRDefault="00B6289E" w:rsidP="00C150CD"/>
        </w:tc>
      </w:tr>
      <w:tr w:rsidR="009219AD" w14:paraId="28FC4007" w14:textId="77777777" w:rsidTr="000C121C">
        <w:trPr>
          <w:cantSplit/>
          <w:trHeight w:val="266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0792E232" w14:textId="77777777" w:rsidR="009219AD" w:rsidRDefault="009219AD" w:rsidP="00C150CD">
            <w:r>
              <w:t>Vrijeme održavanja (točan datum</w:t>
            </w:r>
            <w:r w:rsidR="00A751C1">
              <w:t xml:space="preserve"> svih događaja</w:t>
            </w:r>
            <w:r>
              <w:t>)</w:t>
            </w:r>
          </w:p>
        </w:tc>
      </w:tr>
      <w:tr w:rsidR="009219AD" w14:paraId="42BDF984" w14:textId="77777777" w:rsidTr="00DA2A49">
        <w:trPr>
          <w:cantSplit/>
          <w:trHeight w:val="266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7031184B" w14:textId="77777777" w:rsidR="009219AD" w:rsidRDefault="009219AD" w:rsidP="00C150CD"/>
          <w:p w14:paraId="267DE797" w14:textId="77777777" w:rsidR="00CB18F4" w:rsidRDefault="00CB18F4" w:rsidP="00C150CD"/>
          <w:p w14:paraId="472A4686" w14:textId="77777777" w:rsidR="00CB18F4" w:rsidRDefault="00CB18F4" w:rsidP="00C150CD"/>
          <w:p w14:paraId="3BE06523" w14:textId="77777777" w:rsidR="00CB18F4" w:rsidRDefault="00CB18F4" w:rsidP="00C150CD"/>
          <w:p w14:paraId="2A94BD1E" w14:textId="77777777" w:rsidR="00CB18F4" w:rsidRDefault="00CB18F4" w:rsidP="00C150CD"/>
          <w:p w14:paraId="2727F3BA" w14:textId="77777777" w:rsidR="0048306C" w:rsidRDefault="0048306C" w:rsidP="00C150CD"/>
        </w:tc>
      </w:tr>
      <w:tr w:rsidR="008E3DF1" w14:paraId="3D595660" w14:textId="77777777" w:rsidTr="000C121C">
        <w:trPr>
          <w:cantSplit/>
          <w:trHeight w:val="255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0D1A19B8" w14:textId="77777777" w:rsidR="008E3DF1" w:rsidRDefault="008E3DF1" w:rsidP="00C150CD">
            <w:r>
              <w:t>Terminski plan pripreme / realizacije</w:t>
            </w:r>
          </w:p>
        </w:tc>
      </w:tr>
      <w:tr w:rsidR="008E3DF1" w14:paraId="7B80EC55" w14:textId="77777777" w:rsidTr="00737197">
        <w:trPr>
          <w:cantSplit/>
          <w:trHeight w:val="1179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8" w:type="dxa"/>
              <w:right w:w="68" w:type="dxa"/>
            </w:tcMar>
          </w:tcPr>
          <w:p w14:paraId="27537300" w14:textId="77777777" w:rsidR="008E3DF1" w:rsidRDefault="008E3DF1" w:rsidP="00C150CD"/>
          <w:p w14:paraId="476F7D79" w14:textId="77777777" w:rsidR="0048306C" w:rsidRDefault="0048306C" w:rsidP="00C150CD"/>
          <w:p w14:paraId="1B2D66D2" w14:textId="77777777" w:rsidR="00CB18F4" w:rsidRDefault="00CB18F4" w:rsidP="00C150CD"/>
          <w:p w14:paraId="37CE544A" w14:textId="77777777" w:rsidR="00CB18F4" w:rsidRDefault="00CB18F4" w:rsidP="00C150CD"/>
          <w:p w14:paraId="01847819" w14:textId="77777777" w:rsidR="00B6289E" w:rsidRDefault="00B6289E" w:rsidP="00C150CD"/>
          <w:p w14:paraId="5200090F" w14:textId="77777777" w:rsidR="00B6289E" w:rsidRDefault="00B6289E" w:rsidP="00C150CD"/>
          <w:p w14:paraId="66686435" w14:textId="77777777" w:rsidR="00B6289E" w:rsidRDefault="00B6289E" w:rsidP="00C150CD"/>
          <w:p w14:paraId="4DD92FCD" w14:textId="77777777" w:rsidR="00B6289E" w:rsidRDefault="00B6289E" w:rsidP="00C150CD"/>
          <w:p w14:paraId="200BB08E" w14:textId="77777777" w:rsidR="00B6289E" w:rsidRDefault="00B6289E" w:rsidP="00C150CD"/>
        </w:tc>
      </w:tr>
      <w:tr w:rsidR="009219AD" w14:paraId="7F34F4A6" w14:textId="77777777" w:rsidTr="000C121C">
        <w:trPr>
          <w:cantSplit/>
          <w:trHeight w:val="266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1BF7744A" w14:textId="77777777" w:rsidR="009219AD" w:rsidRDefault="009219AD" w:rsidP="00C150CD">
            <w:r>
              <w:t xml:space="preserve">Osoba za programski kontakt / stručni voditelj programa (ime, tel., e-pošta) </w:t>
            </w:r>
          </w:p>
        </w:tc>
      </w:tr>
      <w:tr w:rsidR="009219AD" w14:paraId="2716C4BA" w14:textId="77777777" w:rsidTr="00DA2A49">
        <w:trPr>
          <w:cantSplit/>
          <w:trHeight w:val="266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  <w:right w:w="68" w:type="dxa"/>
            </w:tcMar>
          </w:tcPr>
          <w:p w14:paraId="2D9A863B" w14:textId="77777777" w:rsidR="009219AD" w:rsidRDefault="009219AD" w:rsidP="00C150CD"/>
          <w:p w14:paraId="1C1C5E14" w14:textId="77777777" w:rsidR="0097717F" w:rsidRDefault="0097717F" w:rsidP="00C150CD"/>
          <w:p w14:paraId="0751D42D" w14:textId="77777777" w:rsidR="00CB18F4" w:rsidRDefault="00CB18F4" w:rsidP="00C150CD"/>
          <w:p w14:paraId="69456A95" w14:textId="77777777" w:rsidR="0097717F" w:rsidRDefault="0097717F" w:rsidP="00C150CD"/>
        </w:tc>
      </w:tr>
    </w:tbl>
    <w:p w14:paraId="2F85CAF2" w14:textId="77777777" w:rsidR="00AF19EC" w:rsidRDefault="00AF19EC"/>
    <w:p w14:paraId="3AC7624F" w14:textId="77777777" w:rsidR="000C121C" w:rsidRPr="000C121C" w:rsidRDefault="000C121C" w:rsidP="000C121C">
      <w:pPr>
        <w:rPr>
          <w:vanish/>
        </w:rPr>
      </w:pPr>
    </w:p>
    <w:tbl>
      <w:tblPr>
        <w:tblpPr w:leftFromText="180" w:rightFromText="180" w:vertAnchor="text" w:horzAnchor="margin" w:tblpY="285"/>
        <w:tblW w:w="92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8781"/>
      </w:tblGrid>
      <w:tr w:rsidR="00C7305C" w14:paraId="254FA240" w14:textId="77777777" w:rsidTr="000C121C">
        <w:trPr>
          <w:cantSplit/>
          <w:trHeight w:val="255"/>
        </w:trPr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0E13339D" w14:textId="77777777" w:rsidR="00CB18F4" w:rsidRDefault="00CB18F4" w:rsidP="00C7305C">
            <w:pPr>
              <w:pStyle w:val="TableNaslov"/>
            </w:pPr>
          </w:p>
          <w:p w14:paraId="11AFC962" w14:textId="77777777" w:rsidR="00CB18F4" w:rsidRDefault="00BB641B" w:rsidP="00C7305C">
            <w:pPr>
              <w:pStyle w:val="TableNaslov"/>
            </w:pPr>
            <w:r>
              <w:t>S</w:t>
            </w:r>
            <w:r w:rsidR="00C7305C">
              <w:t>pecificiran troškovnik programa</w:t>
            </w:r>
            <w:r w:rsidR="00A751C1">
              <w:t>:</w:t>
            </w:r>
          </w:p>
          <w:p w14:paraId="1FCD62AF" w14:textId="77777777" w:rsidR="00CB18F4" w:rsidRDefault="00CB18F4" w:rsidP="00C7305C">
            <w:pPr>
              <w:pStyle w:val="TableNaslov"/>
            </w:pPr>
          </w:p>
        </w:tc>
      </w:tr>
      <w:tr w:rsidR="00A751C1" w14:paraId="4B29C075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68" w:type="dxa"/>
              <w:right w:w="68" w:type="dxa"/>
            </w:tcMar>
          </w:tcPr>
          <w:p w14:paraId="7B104072" w14:textId="77777777" w:rsidR="00A751C1" w:rsidRDefault="00A751C1" w:rsidP="00CB18F4">
            <w:pPr>
              <w:spacing w:line="480" w:lineRule="auto"/>
            </w:pPr>
            <w:r>
              <w:t>1.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855564" w14:textId="77777777" w:rsidR="00A751C1" w:rsidRDefault="00A751C1" w:rsidP="00CB18F4">
            <w:pPr>
              <w:spacing w:line="480" w:lineRule="auto"/>
            </w:pPr>
          </w:p>
        </w:tc>
      </w:tr>
      <w:tr w:rsidR="00A751C1" w14:paraId="7A7F4094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1BC92E42" w14:textId="77777777" w:rsidR="00A751C1" w:rsidRDefault="00A751C1" w:rsidP="00CB18F4">
            <w:pPr>
              <w:spacing w:line="480" w:lineRule="auto"/>
            </w:pPr>
            <w:r>
              <w:t>2.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006715" w14:textId="77777777" w:rsidR="00A751C1" w:rsidRDefault="00A751C1" w:rsidP="00CB18F4">
            <w:pPr>
              <w:spacing w:line="480" w:lineRule="auto"/>
            </w:pPr>
          </w:p>
        </w:tc>
      </w:tr>
      <w:tr w:rsidR="00A751C1" w14:paraId="731FCE8A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68" w:type="dxa"/>
              <w:right w:w="68" w:type="dxa"/>
            </w:tcMar>
          </w:tcPr>
          <w:p w14:paraId="7EDD778E" w14:textId="77777777" w:rsidR="00A751C1" w:rsidRDefault="00A751C1" w:rsidP="00CB18F4">
            <w:pPr>
              <w:spacing w:line="480" w:lineRule="auto"/>
            </w:pPr>
            <w:r>
              <w:t>3.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40844A" w14:textId="77777777" w:rsidR="00A751C1" w:rsidRDefault="00A751C1" w:rsidP="00CB18F4">
            <w:pPr>
              <w:spacing w:line="480" w:lineRule="auto"/>
            </w:pPr>
          </w:p>
        </w:tc>
      </w:tr>
      <w:tr w:rsidR="00A751C1" w14:paraId="60C13EEF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26438529" w14:textId="77777777" w:rsidR="00A751C1" w:rsidRDefault="00A751C1" w:rsidP="00CB18F4">
            <w:pPr>
              <w:spacing w:line="480" w:lineRule="auto"/>
            </w:pPr>
            <w:r>
              <w:t>4.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5847A5" w14:textId="77777777" w:rsidR="00A751C1" w:rsidRDefault="00A751C1" w:rsidP="00CB18F4">
            <w:pPr>
              <w:spacing w:line="480" w:lineRule="auto"/>
            </w:pPr>
          </w:p>
        </w:tc>
      </w:tr>
      <w:tr w:rsidR="00A751C1" w14:paraId="51272F54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68" w:type="dxa"/>
              <w:right w:w="68" w:type="dxa"/>
            </w:tcMar>
          </w:tcPr>
          <w:p w14:paraId="7098474A" w14:textId="77777777" w:rsidR="00A751C1" w:rsidRDefault="00A751C1" w:rsidP="00CB18F4">
            <w:pPr>
              <w:spacing w:line="480" w:lineRule="auto"/>
            </w:pPr>
            <w:r>
              <w:t>5.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F3D460" w14:textId="77777777" w:rsidR="00A751C1" w:rsidRDefault="00A751C1" w:rsidP="00CB18F4">
            <w:pPr>
              <w:spacing w:line="480" w:lineRule="auto"/>
            </w:pPr>
          </w:p>
        </w:tc>
      </w:tr>
      <w:tr w:rsidR="00A751C1" w14:paraId="042CC823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674F9C27" w14:textId="77777777" w:rsidR="00A751C1" w:rsidRDefault="00A751C1" w:rsidP="00CB18F4">
            <w:pPr>
              <w:spacing w:line="480" w:lineRule="auto"/>
            </w:pPr>
            <w:r>
              <w:t>6.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2680EC" w14:textId="77777777" w:rsidR="00A751C1" w:rsidRDefault="00A751C1" w:rsidP="00CB18F4">
            <w:pPr>
              <w:spacing w:line="480" w:lineRule="auto"/>
            </w:pPr>
          </w:p>
        </w:tc>
      </w:tr>
      <w:tr w:rsidR="00A751C1" w14:paraId="6581E648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68" w:type="dxa"/>
              <w:right w:w="68" w:type="dxa"/>
            </w:tcMar>
          </w:tcPr>
          <w:p w14:paraId="4506977E" w14:textId="77777777" w:rsidR="00A751C1" w:rsidRDefault="00A751C1" w:rsidP="00CB18F4">
            <w:pPr>
              <w:spacing w:line="480" w:lineRule="auto"/>
            </w:pPr>
            <w:r>
              <w:t>7.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EEA021" w14:textId="77777777" w:rsidR="00A751C1" w:rsidRDefault="00A751C1" w:rsidP="00CB18F4">
            <w:pPr>
              <w:spacing w:line="480" w:lineRule="auto"/>
            </w:pPr>
          </w:p>
        </w:tc>
      </w:tr>
      <w:tr w:rsidR="00A751C1" w14:paraId="2DA147BD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436C3F42" w14:textId="77777777" w:rsidR="00A751C1" w:rsidRDefault="00A751C1" w:rsidP="00CB18F4">
            <w:pPr>
              <w:spacing w:line="480" w:lineRule="auto"/>
            </w:pPr>
            <w:r>
              <w:t>8.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C39E6B" w14:textId="77777777" w:rsidR="00A751C1" w:rsidRDefault="00A751C1" w:rsidP="00CB18F4">
            <w:pPr>
              <w:spacing w:line="480" w:lineRule="auto"/>
            </w:pPr>
          </w:p>
        </w:tc>
      </w:tr>
      <w:tr w:rsidR="00A751C1" w14:paraId="0643C486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68" w:type="dxa"/>
              <w:right w:w="68" w:type="dxa"/>
            </w:tcMar>
          </w:tcPr>
          <w:p w14:paraId="1F49E179" w14:textId="77777777" w:rsidR="00A751C1" w:rsidRDefault="00A751C1" w:rsidP="00CB18F4">
            <w:pPr>
              <w:spacing w:line="480" w:lineRule="auto"/>
            </w:pPr>
            <w:r>
              <w:t>9.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5BA131" w14:textId="77777777" w:rsidR="00A751C1" w:rsidRDefault="00A751C1" w:rsidP="00CB18F4">
            <w:pPr>
              <w:spacing w:line="480" w:lineRule="auto"/>
            </w:pPr>
          </w:p>
        </w:tc>
      </w:tr>
      <w:tr w:rsidR="00A751C1" w14:paraId="286DAA0E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70D6F58F" w14:textId="77777777" w:rsidR="00A751C1" w:rsidRDefault="00A751C1" w:rsidP="00CB18F4">
            <w:pPr>
              <w:spacing w:line="480" w:lineRule="auto"/>
            </w:pPr>
            <w:r>
              <w:t>10.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976797" w14:textId="77777777" w:rsidR="00A751C1" w:rsidRDefault="00A751C1" w:rsidP="00CB18F4">
            <w:pPr>
              <w:spacing w:line="480" w:lineRule="auto"/>
            </w:pPr>
          </w:p>
        </w:tc>
      </w:tr>
      <w:tr w:rsidR="00A751C1" w14:paraId="65EBA2D2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68" w:type="dxa"/>
              <w:right w:w="68" w:type="dxa"/>
            </w:tcMar>
          </w:tcPr>
          <w:p w14:paraId="12219649" w14:textId="77777777" w:rsidR="00A751C1" w:rsidRDefault="00A751C1" w:rsidP="00CB18F4">
            <w:pPr>
              <w:spacing w:line="480" w:lineRule="auto"/>
            </w:pPr>
            <w:r>
              <w:t>11.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8F1A2B" w14:textId="77777777" w:rsidR="00A751C1" w:rsidRDefault="00A751C1" w:rsidP="00CB18F4">
            <w:pPr>
              <w:spacing w:line="480" w:lineRule="auto"/>
            </w:pPr>
          </w:p>
        </w:tc>
      </w:tr>
      <w:tr w:rsidR="00A751C1" w14:paraId="5B962EC1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1BD24784" w14:textId="77777777" w:rsidR="00A751C1" w:rsidRDefault="00A751C1" w:rsidP="00CB18F4">
            <w:pPr>
              <w:spacing w:line="480" w:lineRule="auto"/>
            </w:pPr>
            <w:r>
              <w:t>12.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0E606D" w14:textId="77777777" w:rsidR="00A751C1" w:rsidRDefault="00A751C1" w:rsidP="00CB18F4">
            <w:pPr>
              <w:spacing w:line="480" w:lineRule="auto"/>
            </w:pPr>
          </w:p>
        </w:tc>
      </w:tr>
      <w:tr w:rsidR="00A751C1" w14:paraId="265C6770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68" w:type="dxa"/>
              <w:right w:w="68" w:type="dxa"/>
            </w:tcMar>
          </w:tcPr>
          <w:p w14:paraId="2B8C9761" w14:textId="77777777" w:rsidR="00A751C1" w:rsidRDefault="00A751C1" w:rsidP="00CB18F4">
            <w:pPr>
              <w:spacing w:line="480" w:lineRule="auto"/>
            </w:pPr>
            <w:r>
              <w:t>13.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9821FB" w14:textId="77777777" w:rsidR="00A751C1" w:rsidRDefault="00A751C1" w:rsidP="00CB18F4">
            <w:pPr>
              <w:spacing w:line="480" w:lineRule="auto"/>
            </w:pPr>
          </w:p>
        </w:tc>
      </w:tr>
      <w:tr w:rsidR="00A751C1" w14:paraId="0F7D8DA8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left w:w="68" w:type="dxa"/>
              <w:right w:w="68" w:type="dxa"/>
            </w:tcMar>
          </w:tcPr>
          <w:p w14:paraId="41F8F194" w14:textId="77777777" w:rsidR="00A751C1" w:rsidRDefault="00A751C1" w:rsidP="00CB18F4">
            <w:pPr>
              <w:spacing w:line="480" w:lineRule="auto"/>
            </w:pPr>
            <w:r>
              <w:t>14.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5895F5" w14:textId="77777777" w:rsidR="00A751C1" w:rsidRDefault="00A751C1" w:rsidP="00CB18F4">
            <w:pPr>
              <w:spacing w:line="480" w:lineRule="auto"/>
            </w:pPr>
          </w:p>
        </w:tc>
      </w:tr>
      <w:tr w:rsidR="00A751C1" w14:paraId="529F22E2" w14:textId="77777777" w:rsidTr="00A751C1">
        <w:trPr>
          <w:cantSplit/>
          <w:trHeight w:val="25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68" w:type="dxa"/>
              <w:right w:w="68" w:type="dxa"/>
            </w:tcMar>
          </w:tcPr>
          <w:p w14:paraId="5EB01B9A" w14:textId="77777777" w:rsidR="00A751C1" w:rsidRDefault="00A751C1" w:rsidP="00CB18F4">
            <w:pPr>
              <w:spacing w:line="480" w:lineRule="auto"/>
            </w:pPr>
            <w:r>
              <w:t>15.</w:t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FDE47" w14:textId="77777777" w:rsidR="00A751C1" w:rsidRDefault="00A751C1" w:rsidP="00CB18F4">
            <w:pPr>
              <w:spacing w:line="480" w:lineRule="auto"/>
            </w:pPr>
          </w:p>
        </w:tc>
      </w:tr>
    </w:tbl>
    <w:p w14:paraId="3E0A10D1" w14:textId="77777777" w:rsidR="00BB641B" w:rsidRDefault="00BB641B" w:rsidP="009219AD">
      <w:pPr>
        <w:widowControl w:val="0"/>
        <w:rPr>
          <w:rStyle w:val="DefaultParagraphFont"/>
        </w:rPr>
      </w:pPr>
    </w:p>
    <w:p w14:paraId="2333FE2A" w14:textId="77777777" w:rsidR="00BB641B" w:rsidRPr="00BB641B" w:rsidRDefault="00BB641B" w:rsidP="00BB641B"/>
    <w:p w14:paraId="1CAA5BBD" w14:textId="77777777" w:rsidR="00BB641B" w:rsidRPr="00BB641B" w:rsidRDefault="00BB641B" w:rsidP="00BB641B"/>
    <w:p w14:paraId="4E8E2A44" w14:textId="77777777" w:rsidR="00BB641B" w:rsidRPr="00BB641B" w:rsidRDefault="00BB641B" w:rsidP="00BB641B"/>
    <w:p w14:paraId="3EF84CEB" w14:textId="77777777" w:rsidR="00BB641B" w:rsidRPr="00BB641B" w:rsidRDefault="00BB641B" w:rsidP="00BB641B"/>
    <w:p w14:paraId="56ABA185" w14:textId="77777777" w:rsidR="00BB641B" w:rsidRPr="00BB641B" w:rsidRDefault="00BB641B" w:rsidP="00BB641B"/>
    <w:p w14:paraId="11605678" w14:textId="77777777" w:rsidR="00BB641B" w:rsidRDefault="00BB641B" w:rsidP="00BB641B"/>
    <w:p w14:paraId="37E1E354" w14:textId="77777777" w:rsidR="00BB641B" w:rsidRDefault="00BB641B" w:rsidP="00BB641B"/>
    <w:p w14:paraId="6FDAEE05" w14:textId="77777777" w:rsidR="009219AD" w:rsidRDefault="009219AD" w:rsidP="009219AD"/>
    <w:p w14:paraId="3CEA3439" w14:textId="77777777" w:rsidR="00715649" w:rsidRDefault="00715649" w:rsidP="009219AD"/>
    <w:p w14:paraId="7FE232AA" w14:textId="77777777" w:rsidR="009219AD" w:rsidRDefault="009219AD" w:rsidP="009219AD">
      <w:pPr>
        <w:widowControl w:val="0"/>
        <w:rPr>
          <w:rStyle w:val="DefaultParagraphFont"/>
        </w:rPr>
      </w:pPr>
    </w:p>
    <w:p w14:paraId="23BE9A4C" w14:textId="77777777" w:rsidR="0055429B" w:rsidRDefault="0055429B" w:rsidP="009219AD">
      <w:pPr>
        <w:widowControl w:val="0"/>
        <w:rPr>
          <w:rStyle w:val="DefaultParagraphFont"/>
        </w:rPr>
      </w:pPr>
    </w:p>
    <w:p w14:paraId="623216DF" w14:textId="77777777" w:rsidR="00A913C5" w:rsidRDefault="00A913C5" w:rsidP="009219AD">
      <w:pPr>
        <w:widowControl w:val="0"/>
        <w:rPr>
          <w:rStyle w:val="DefaultParagraphFont"/>
        </w:rPr>
      </w:pPr>
    </w:p>
    <w:p w14:paraId="36A44ADE" w14:textId="77777777" w:rsidR="00A913C5" w:rsidRDefault="00A913C5" w:rsidP="009219AD">
      <w:pPr>
        <w:widowControl w:val="0"/>
        <w:rPr>
          <w:rStyle w:val="DefaultParagraphFont"/>
        </w:rPr>
      </w:pPr>
    </w:p>
    <w:p w14:paraId="57D90907" w14:textId="77777777" w:rsidR="00A913C5" w:rsidRDefault="00A913C5" w:rsidP="009219AD">
      <w:pPr>
        <w:widowControl w:val="0"/>
        <w:rPr>
          <w:rStyle w:val="DefaultParagraphFont"/>
        </w:rPr>
      </w:pPr>
    </w:p>
    <w:p w14:paraId="3C3C3E57" w14:textId="77777777" w:rsidR="00A913C5" w:rsidRDefault="00A913C5" w:rsidP="009219AD">
      <w:pPr>
        <w:widowControl w:val="0"/>
        <w:rPr>
          <w:rStyle w:val="DefaultParagraphFont"/>
        </w:rPr>
      </w:pPr>
    </w:p>
    <w:p w14:paraId="6E305F8D" w14:textId="77777777" w:rsidR="000C121C" w:rsidRPr="000C121C" w:rsidRDefault="000C121C" w:rsidP="000C121C">
      <w:pPr>
        <w:rPr>
          <w:b/>
          <w:bCs/>
          <w:vanish/>
          <w:sz w:val="28"/>
          <w:szCs w:val="28"/>
        </w:rPr>
      </w:pPr>
    </w:p>
    <w:p w14:paraId="50CE9D28" w14:textId="77777777" w:rsidR="00BB641B" w:rsidRPr="000C121C" w:rsidRDefault="00BB641B" w:rsidP="00BB641B">
      <w:pPr>
        <w:rPr>
          <w:vanish/>
        </w:rPr>
      </w:pPr>
    </w:p>
    <w:p w14:paraId="216FE7F7" w14:textId="77777777" w:rsidR="00BB641B" w:rsidRPr="000C121C" w:rsidRDefault="00BB641B" w:rsidP="000C121C">
      <w:pPr>
        <w:rPr>
          <w:b/>
          <w:bCs/>
          <w:vanish/>
          <w:sz w:val="28"/>
          <w:szCs w:val="28"/>
        </w:rPr>
      </w:pPr>
    </w:p>
    <w:p w14:paraId="5D22BFCD" w14:textId="77777777" w:rsidR="00833D06" w:rsidRDefault="00833D06" w:rsidP="00A81025"/>
    <w:sectPr w:rsidR="00833D06" w:rsidSect="0058542A">
      <w:footerReference w:type="default" r:id="rId8"/>
      <w:footerReference w:type="first" r:id="rId9"/>
      <w:pgSz w:w="11906" w:h="16838"/>
      <w:pgMar w:top="1134" w:right="1417" w:bottom="794" w:left="1417" w:header="709" w:footer="70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6F52" w14:textId="77777777" w:rsidR="008316E3" w:rsidRDefault="008316E3" w:rsidP="00C00C55">
      <w:r>
        <w:separator/>
      </w:r>
    </w:p>
  </w:endnote>
  <w:endnote w:type="continuationSeparator" w:id="0">
    <w:p w14:paraId="07C50D82" w14:textId="77777777" w:rsidR="008316E3" w:rsidRDefault="008316E3" w:rsidP="00C0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1F28" w14:textId="77777777" w:rsidR="00A751C1" w:rsidRPr="00A751C1" w:rsidRDefault="00A751C1" w:rsidP="00A751C1">
    <w:pPr>
      <w:pStyle w:val="Podnoje"/>
      <w:jc w:val="center"/>
      <w:rPr>
        <w:color w:val="808080" w:themeColor="background1" w:themeShade="80"/>
      </w:rPr>
    </w:pPr>
    <w:r w:rsidRPr="00A751C1">
      <w:rPr>
        <w:color w:val="808080" w:themeColor="background1" w:themeShade="80"/>
      </w:rPr>
      <w:t>*Prijavnica se ispunjava u digitalnom obliku</w:t>
    </w:r>
  </w:p>
  <w:p w14:paraId="14FC40EA" w14:textId="77777777" w:rsidR="00A751C1" w:rsidRDefault="00A751C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68B1" w14:textId="77777777" w:rsidR="00C150CD" w:rsidRDefault="00C150CD">
    <w:pPr>
      <w:pStyle w:val="PageNumb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39819" w14:textId="77777777" w:rsidR="008316E3" w:rsidRDefault="008316E3" w:rsidP="00C00C55">
      <w:r>
        <w:separator/>
      </w:r>
    </w:p>
  </w:footnote>
  <w:footnote w:type="continuationSeparator" w:id="0">
    <w:p w14:paraId="0F89E8CB" w14:textId="77777777" w:rsidR="008316E3" w:rsidRDefault="008316E3" w:rsidP="00C00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F3836"/>
    <w:multiLevelType w:val="hybridMultilevel"/>
    <w:tmpl w:val="23BC59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96A36"/>
    <w:multiLevelType w:val="hybridMultilevel"/>
    <w:tmpl w:val="41E444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96954"/>
    <w:multiLevelType w:val="hybridMultilevel"/>
    <w:tmpl w:val="B8B45B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453278">
    <w:abstractNumId w:val="2"/>
  </w:num>
  <w:num w:numId="2" w16cid:durableId="831524280">
    <w:abstractNumId w:val="1"/>
  </w:num>
  <w:num w:numId="3" w16cid:durableId="171318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950"/>
    <w:rsid w:val="00003E8D"/>
    <w:rsid w:val="00031120"/>
    <w:rsid w:val="0008661C"/>
    <w:rsid w:val="000919AD"/>
    <w:rsid w:val="000A0645"/>
    <w:rsid w:val="000C121C"/>
    <w:rsid w:val="000D1F84"/>
    <w:rsid w:val="000D2C18"/>
    <w:rsid w:val="000D75FA"/>
    <w:rsid w:val="000F6D8A"/>
    <w:rsid w:val="0012204D"/>
    <w:rsid w:val="00134EB8"/>
    <w:rsid w:val="00140C58"/>
    <w:rsid w:val="00146043"/>
    <w:rsid w:val="001561B5"/>
    <w:rsid w:val="00162AEE"/>
    <w:rsid w:val="001902FB"/>
    <w:rsid w:val="001B6FEB"/>
    <w:rsid w:val="001B7A51"/>
    <w:rsid w:val="001D2622"/>
    <w:rsid w:val="001D6BAB"/>
    <w:rsid w:val="001E2994"/>
    <w:rsid w:val="001F3B71"/>
    <w:rsid w:val="002758A3"/>
    <w:rsid w:val="002A31A8"/>
    <w:rsid w:val="002C1931"/>
    <w:rsid w:val="002D48F6"/>
    <w:rsid w:val="002D5CEE"/>
    <w:rsid w:val="00301E49"/>
    <w:rsid w:val="00322309"/>
    <w:rsid w:val="003408AD"/>
    <w:rsid w:val="003757EA"/>
    <w:rsid w:val="003A1FDC"/>
    <w:rsid w:val="003B299B"/>
    <w:rsid w:val="003B7D0D"/>
    <w:rsid w:val="003C2A1D"/>
    <w:rsid w:val="003C5DF7"/>
    <w:rsid w:val="003E1C2F"/>
    <w:rsid w:val="003E2A4B"/>
    <w:rsid w:val="003F3A9F"/>
    <w:rsid w:val="0040412D"/>
    <w:rsid w:val="00412397"/>
    <w:rsid w:val="00413678"/>
    <w:rsid w:val="00431CD8"/>
    <w:rsid w:val="0048306C"/>
    <w:rsid w:val="004830A6"/>
    <w:rsid w:val="004927F3"/>
    <w:rsid w:val="004965B9"/>
    <w:rsid w:val="004B5D04"/>
    <w:rsid w:val="004D633E"/>
    <w:rsid w:val="004E249F"/>
    <w:rsid w:val="004E58F6"/>
    <w:rsid w:val="00501140"/>
    <w:rsid w:val="0050121C"/>
    <w:rsid w:val="0050680E"/>
    <w:rsid w:val="0051770C"/>
    <w:rsid w:val="005405BC"/>
    <w:rsid w:val="0055429B"/>
    <w:rsid w:val="00576491"/>
    <w:rsid w:val="0058542A"/>
    <w:rsid w:val="00596BB5"/>
    <w:rsid w:val="005B5316"/>
    <w:rsid w:val="005C1D3B"/>
    <w:rsid w:val="005C374D"/>
    <w:rsid w:val="005D5AE1"/>
    <w:rsid w:val="005D60DE"/>
    <w:rsid w:val="005E6F43"/>
    <w:rsid w:val="00605ABA"/>
    <w:rsid w:val="00643987"/>
    <w:rsid w:val="00680B81"/>
    <w:rsid w:val="00685C71"/>
    <w:rsid w:val="00695140"/>
    <w:rsid w:val="00696BD4"/>
    <w:rsid w:val="006A766F"/>
    <w:rsid w:val="006B1F9A"/>
    <w:rsid w:val="006B2121"/>
    <w:rsid w:val="006D2426"/>
    <w:rsid w:val="006F36EC"/>
    <w:rsid w:val="006F58E2"/>
    <w:rsid w:val="0070510B"/>
    <w:rsid w:val="00715649"/>
    <w:rsid w:val="00737197"/>
    <w:rsid w:val="00756F78"/>
    <w:rsid w:val="00792CE4"/>
    <w:rsid w:val="0079785C"/>
    <w:rsid w:val="007B06D7"/>
    <w:rsid w:val="00806249"/>
    <w:rsid w:val="008316E3"/>
    <w:rsid w:val="00833D06"/>
    <w:rsid w:val="00835563"/>
    <w:rsid w:val="00844698"/>
    <w:rsid w:val="008531BB"/>
    <w:rsid w:val="00870AC3"/>
    <w:rsid w:val="008719DB"/>
    <w:rsid w:val="00895427"/>
    <w:rsid w:val="008A0E91"/>
    <w:rsid w:val="008A317C"/>
    <w:rsid w:val="008A496C"/>
    <w:rsid w:val="008B6175"/>
    <w:rsid w:val="008E3DF1"/>
    <w:rsid w:val="008E54B2"/>
    <w:rsid w:val="00903115"/>
    <w:rsid w:val="009056C4"/>
    <w:rsid w:val="00910FD4"/>
    <w:rsid w:val="00912950"/>
    <w:rsid w:val="00913EB5"/>
    <w:rsid w:val="009219AD"/>
    <w:rsid w:val="009541CC"/>
    <w:rsid w:val="00960E64"/>
    <w:rsid w:val="0097717F"/>
    <w:rsid w:val="009D1C5E"/>
    <w:rsid w:val="009D52A7"/>
    <w:rsid w:val="009D683A"/>
    <w:rsid w:val="009E324B"/>
    <w:rsid w:val="00A227FA"/>
    <w:rsid w:val="00A26910"/>
    <w:rsid w:val="00A546FA"/>
    <w:rsid w:val="00A564A8"/>
    <w:rsid w:val="00A70C9A"/>
    <w:rsid w:val="00A751C1"/>
    <w:rsid w:val="00A81025"/>
    <w:rsid w:val="00A90C75"/>
    <w:rsid w:val="00A913C5"/>
    <w:rsid w:val="00A946D4"/>
    <w:rsid w:val="00AB132E"/>
    <w:rsid w:val="00AB2CDF"/>
    <w:rsid w:val="00AB64BC"/>
    <w:rsid w:val="00AC318F"/>
    <w:rsid w:val="00AC4D38"/>
    <w:rsid w:val="00AE4C67"/>
    <w:rsid w:val="00AF19EC"/>
    <w:rsid w:val="00AF527D"/>
    <w:rsid w:val="00AF611E"/>
    <w:rsid w:val="00B004AA"/>
    <w:rsid w:val="00B07915"/>
    <w:rsid w:val="00B4750C"/>
    <w:rsid w:val="00B6289E"/>
    <w:rsid w:val="00B832D1"/>
    <w:rsid w:val="00B84B59"/>
    <w:rsid w:val="00B8627F"/>
    <w:rsid w:val="00B95D4C"/>
    <w:rsid w:val="00BB641B"/>
    <w:rsid w:val="00BC48B1"/>
    <w:rsid w:val="00BD6A50"/>
    <w:rsid w:val="00BE21F2"/>
    <w:rsid w:val="00BF04DE"/>
    <w:rsid w:val="00C00C55"/>
    <w:rsid w:val="00C150CD"/>
    <w:rsid w:val="00C45F87"/>
    <w:rsid w:val="00C607DE"/>
    <w:rsid w:val="00C71466"/>
    <w:rsid w:val="00C7305C"/>
    <w:rsid w:val="00C878BA"/>
    <w:rsid w:val="00CB04C2"/>
    <w:rsid w:val="00CB18F4"/>
    <w:rsid w:val="00CC6728"/>
    <w:rsid w:val="00CF07E3"/>
    <w:rsid w:val="00CF4033"/>
    <w:rsid w:val="00D00C41"/>
    <w:rsid w:val="00D31FFE"/>
    <w:rsid w:val="00D47E3F"/>
    <w:rsid w:val="00D54DF4"/>
    <w:rsid w:val="00D60E12"/>
    <w:rsid w:val="00D86000"/>
    <w:rsid w:val="00D973D2"/>
    <w:rsid w:val="00D97638"/>
    <w:rsid w:val="00DA2791"/>
    <w:rsid w:val="00DA2A49"/>
    <w:rsid w:val="00DB6B5A"/>
    <w:rsid w:val="00DF5BB7"/>
    <w:rsid w:val="00E25907"/>
    <w:rsid w:val="00E43A58"/>
    <w:rsid w:val="00E50A59"/>
    <w:rsid w:val="00E74AD2"/>
    <w:rsid w:val="00EC074A"/>
    <w:rsid w:val="00ED09D8"/>
    <w:rsid w:val="00ED60FE"/>
    <w:rsid w:val="00EF0867"/>
    <w:rsid w:val="00F24909"/>
    <w:rsid w:val="00F32442"/>
    <w:rsid w:val="00F52C41"/>
    <w:rsid w:val="00FB4911"/>
    <w:rsid w:val="00FB6321"/>
    <w:rsid w:val="00FB6996"/>
    <w:rsid w:val="00FF5E05"/>
    <w:rsid w:val="00FF6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818711"/>
  <w15:docId w15:val="{ECE37314-8D96-4339-A40B-9CDCD4BE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9A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9219AD"/>
    <w:pPr>
      <w:keepNext/>
      <w:autoSpaceDE/>
      <w:autoSpaceDN/>
      <w:adjustRightInd/>
      <w:jc w:val="both"/>
      <w:outlineLvl w:val="0"/>
    </w:pPr>
    <w:rPr>
      <w:rFonts w:ascii="Times New Roman" w:hAnsi="Times New Roman" w:cs="Times New Roman"/>
      <w:color w:val="auto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9219AD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DefaultParagraphFont">
    <w:name w:val="DefaultParagraphFont"/>
    <w:rsid w:val="009219AD"/>
  </w:style>
  <w:style w:type="paragraph" w:customStyle="1" w:styleId="GlavniNaslov">
    <w:name w:val="GlavniNaslov"/>
    <w:basedOn w:val="Normal"/>
    <w:rsid w:val="009219AD"/>
    <w:rPr>
      <w:b/>
      <w:bCs/>
      <w:sz w:val="28"/>
      <w:szCs w:val="28"/>
    </w:rPr>
  </w:style>
  <w:style w:type="paragraph" w:customStyle="1" w:styleId="TableNaslov">
    <w:name w:val="TableNaslov"/>
    <w:basedOn w:val="Normal"/>
    <w:rsid w:val="009219AD"/>
    <w:rPr>
      <w:b/>
      <w:bCs/>
    </w:rPr>
  </w:style>
  <w:style w:type="paragraph" w:customStyle="1" w:styleId="SmallRedText">
    <w:name w:val="SmallRedText"/>
    <w:basedOn w:val="Normal"/>
    <w:rsid w:val="009219AD"/>
    <w:rPr>
      <w:b/>
      <w:bCs/>
      <w:color w:val="FF0000"/>
      <w:sz w:val="16"/>
      <w:szCs w:val="16"/>
    </w:rPr>
  </w:style>
  <w:style w:type="paragraph" w:customStyle="1" w:styleId="SmallBlackText">
    <w:name w:val="SmallBlackText"/>
    <w:basedOn w:val="Normal"/>
    <w:rsid w:val="009219AD"/>
    <w:rPr>
      <w:b/>
      <w:bCs/>
      <w:sz w:val="16"/>
      <w:szCs w:val="16"/>
    </w:rPr>
  </w:style>
  <w:style w:type="paragraph" w:customStyle="1" w:styleId="PageNumber">
    <w:name w:val="PageNumber"/>
    <w:basedOn w:val="Normal"/>
    <w:rsid w:val="009219AD"/>
    <w:rPr>
      <w:sz w:val="18"/>
      <w:szCs w:val="18"/>
    </w:rPr>
  </w:style>
  <w:style w:type="character" w:styleId="Hiperveza">
    <w:name w:val="Hyperlink"/>
    <w:rsid w:val="009219AD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19AD"/>
    <w:rPr>
      <w:rFonts w:ascii="Tahoma" w:hAnsi="Tahoma" w:cs="Times New Roman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219AD"/>
    <w:rPr>
      <w:rFonts w:ascii="Tahoma" w:eastAsia="Times New Roman" w:hAnsi="Tahoma" w:cs="Tahoma"/>
      <w:color w:val="000000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596BB5"/>
    <w:pPr>
      <w:autoSpaceDE/>
      <w:autoSpaceDN/>
      <w:adjustRightInd/>
      <w:ind w:left="720"/>
      <w:contextualSpacing/>
    </w:pPr>
    <w:rPr>
      <w:rFonts w:ascii="Times New Roman" w:hAnsi="Times New Roman" w:cs="Times New Roman"/>
      <w:color w:val="auto"/>
      <w:lang w:eastAsia="en-US"/>
    </w:rPr>
  </w:style>
  <w:style w:type="paragraph" w:styleId="Bezproreda">
    <w:name w:val="No Spacing"/>
    <w:uiPriority w:val="1"/>
    <w:qFormat/>
    <w:rsid w:val="00FB491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2"/>
      <w:szCs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A751C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51C1"/>
    <w:rPr>
      <w:rFonts w:ascii="Arial" w:eastAsia="Times New Roman" w:hAnsi="Arial" w:cs="Arial"/>
      <w:color w:val="000000"/>
      <w:sz w:val="22"/>
      <w:szCs w:val="22"/>
    </w:rPr>
  </w:style>
  <w:style w:type="paragraph" w:styleId="Podnoje">
    <w:name w:val="footer"/>
    <w:basedOn w:val="Normal"/>
    <w:link w:val="PodnojeChar"/>
    <w:uiPriority w:val="99"/>
    <w:unhideWhenUsed/>
    <w:rsid w:val="00A751C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751C1"/>
    <w:rPr>
      <w:rFonts w:ascii="Arial" w:eastAsia="Times New Roman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OSAO\NATJE&#268;AJ\Javne%20potrebe%20u%20kulturi%202017\Prijavnica%20za%20Programe%20javnih%20potreba%20u%20kulturi%20i%20tehni&#269;koj%20kulturi%20za%202017.%20godinu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Prijavnica za Programe javnih potreba u kulturi i tehničkoj kulturi za 2017. godinu</Template>
  <TotalTime>3</TotalTime>
  <Pages>4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</cp:lastModifiedBy>
  <cp:revision>3</cp:revision>
  <cp:lastPrinted>2020-02-05T09:08:00Z</cp:lastPrinted>
  <dcterms:created xsi:type="dcterms:W3CDTF">2026-01-09T11:24:00Z</dcterms:created>
  <dcterms:modified xsi:type="dcterms:W3CDTF">2026-01-09T12:49:00Z</dcterms:modified>
</cp:coreProperties>
</file>